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54C4C" w14:textId="2C1C1BD7" w:rsidR="005F1A08" w:rsidRDefault="007C3B54" w:rsidP="00CF1720">
      <w:pPr>
        <w:rPr>
          <w:noProof/>
          <w:lang w:eastAsia="en-AU"/>
        </w:rPr>
      </w:pPr>
      <w:r>
        <w:rPr>
          <w:noProof/>
          <w:lang w:eastAsia="en-AU"/>
        </w:rPr>
        <w:drawing>
          <wp:anchor distT="0" distB="0" distL="114300" distR="114300" simplePos="0" relativeHeight="251660288" behindDoc="1" locked="0" layoutInCell="1" allowOverlap="1" wp14:anchorId="0EE8A8B1" wp14:editId="40F27390">
            <wp:simplePos x="0" y="0"/>
            <wp:positionH relativeFrom="column">
              <wp:posOffset>-540385</wp:posOffset>
            </wp:positionH>
            <wp:positionV relativeFrom="paragraph">
              <wp:posOffset>1652270</wp:posOffset>
            </wp:positionV>
            <wp:extent cx="7559675" cy="4260850"/>
            <wp:effectExtent l="0" t="0" r="317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_Presentation Image.jpg"/>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9675" cy="4260850"/>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9264" behindDoc="1" locked="0" layoutInCell="1" allowOverlap="1" wp14:anchorId="2F439CD6" wp14:editId="6D822275">
                <wp:simplePos x="0" y="0"/>
                <wp:positionH relativeFrom="column">
                  <wp:posOffset>-101600</wp:posOffset>
                </wp:positionH>
                <wp:positionV relativeFrom="paragraph">
                  <wp:posOffset>114300</wp:posOffset>
                </wp:positionV>
                <wp:extent cx="6815455" cy="1524000"/>
                <wp:effectExtent l="0" t="0" r="4445" b="0"/>
                <wp:wrapTight wrapText="bothSides">
                  <wp:wrapPolygon edited="0">
                    <wp:start x="0" y="0"/>
                    <wp:lineTo x="0" y="21330"/>
                    <wp:lineTo x="21554" y="21330"/>
                    <wp:lineTo x="21554"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815455" cy="1524000"/>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6606EE" w14:textId="77777777" w:rsidR="00385AE0" w:rsidRPr="0029185A" w:rsidRDefault="00385AE0" w:rsidP="007C3B54">
                            <w:pPr>
                              <w:pStyle w:val="Title"/>
                              <w:spacing w:after="240"/>
                              <w:jc w:val="center"/>
                              <w:rPr>
                                <w:sz w:val="72"/>
                                <w:szCs w:val="44"/>
                              </w:rPr>
                            </w:pPr>
                            <w:r w:rsidRPr="0029185A">
                              <w:rPr>
                                <w:sz w:val="72"/>
                                <w:szCs w:val="44"/>
                              </w:rPr>
                              <w:t>APPLICATION FORM</w:t>
                            </w:r>
                          </w:p>
                          <w:p w14:paraId="32E5438E" w14:textId="46940A35" w:rsidR="00385AE0" w:rsidRPr="0029185A" w:rsidRDefault="00385AE0" w:rsidP="00731E04">
                            <w:pPr>
                              <w:pStyle w:val="Subtitle"/>
                              <w:rPr>
                                <w:rFonts w:asciiTheme="majorHAnsi" w:hAnsiTheme="majorHAnsi" w:cstheme="majorHAnsi"/>
                                <w:i/>
                                <w:sz w:val="52"/>
                              </w:rPr>
                            </w:pPr>
                            <w:r w:rsidRPr="0029185A">
                              <w:rPr>
                                <w:rFonts w:asciiTheme="majorHAnsi" w:hAnsiTheme="majorHAnsi" w:cstheme="majorHAnsi"/>
                                <w:i/>
                                <w:sz w:val="52"/>
                              </w:rPr>
                              <w:t>Break O’Day Council Drought Weeds Grant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39CD6" id="_x0000_t202" coordsize="21600,21600" o:spt="202" path="m,l,21600r21600,l21600,xe">
                <v:stroke joinstyle="miter"/>
                <v:path gradientshapeok="t" o:connecttype="rect"/>
              </v:shapetype>
              <v:shape id="Text Box 5" o:spid="_x0000_s1026" type="#_x0000_t202" style="position:absolute;left:0;text-align:left;margin-left:-8pt;margin-top:9pt;width:536.65pt;height:1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" filled="f" stroked="f">
                <v:textbox inset="0,0,0,0">
                  <w:txbxContent>
                    <w:p w14:paraId="0A6606EE" w14:textId="77777777" w:rsidR="00385AE0" w:rsidRPr="0029185A" w:rsidRDefault="00385AE0" w:rsidP="007C3B54">
                      <w:pPr>
                        <w:pStyle w:val="Title"/>
                        <w:spacing w:after="240"/>
                        <w:jc w:val="center"/>
                        <w:rPr>
                          <w:sz w:val="72"/>
                          <w:szCs w:val="44"/>
                        </w:rPr>
                      </w:pPr>
                      <w:r w:rsidRPr="0029185A">
                        <w:rPr>
                          <w:sz w:val="72"/>
                          <w:szCs w:val="44"/>
                        </w:rPr>
                        <w:t>APPLICATION FORM</w:t>
                      </w:r>
                    </w:p>
                    <w:p w14:paraId="32E5438E" w14:textId="46940A35" w:rsidR="00385AE0" w:rsidRPr="0029185A" w:rsidRDefault="00385AE0" w:rsidP="00731E04">
                      <w:pPr>
                        <w:pStyle w:val="Subtitle"/>
                        <w:rPr>
                          <w:rFonts w:asciiTheme="majorHAnsi" w:hAnsiTheme="majorHAnsi" w:cstheme="majorHAnsi"/>
                          <w:i/>
                          <w:sz w:val="52"/>
                        </w:rPr>
                      </w:pPr>
                      <w:r w:rsidRPr="0029185A">
                        <w:rPr>
                          <w:rFonts w:asciiTheme="majorHAnsi" w:hAnsiTheme="majorHAnsi" w:cstheme="majorHAnsi"/>
                          <w:i/>
                          <w:sz w:val="52"/>
                        </w:rPr>
                        <w:t>Break O’Day Council Drought Weeds Grant 2020</w:t>
                      </w:r>
                    </w:p>
                  </w:txbxContent>
                </v:textbox>
                <w10:wrap type="tight"/>
              </v:shape>
            </w:pict>
          </mc:Fallback>
        </mc:AlternateContent>
      </w:r>
    </w:p>
    <w:p w14:paraId="1F862E1B" w14:textId="5FF1FD88" w:rsidR="002E0504" w:rsidRPr="0011271A" w:rsidRDefault="004A61E7" w:rsidP="00CF1720">
      <w:pPr>
        <w:rPr>
          <w:color w:val="5B7ABD"/>
        </w:rPr>
        <w:sectPr w:rsidR="002E0504" w:rsidRPr="0011271A" w:rsidSect="005F1A08">
          <w:headerReference w:type="even" r:id="rId9"/>
          <w:headerReference w:type="default" r:id="rId10"/>
          <w:footerReference w:type="even" r:id="rId11"/>
          <w:footerReference w:type="default" r:id="rId12"/>
          <w:headerReference w:type="first" r:id="rId13"/>
          <w:footerReference w:type="first" r:id="rId14"/>
          <w:pgSz w:w="11900" w:h="16840"/>
          <w:pgMar w:top="5954" w:right="851" w:bottom="1701" w:left="851" w:header="709" w:footer="709" w:gutter="0"/>
          <w:cols w:space="708"/>
          <w:titlePg/>
        </w:sectPr>
      </w:pPr>
      <w:r>
        <w:rPr>
          <w:noProof/>
          <w:lang w:eastAsia="en-AU"/>
        </w:rPr>
        <mc:AlternateContent>
          <mc:Choice Requires="wps">
            <w:drawing>
              <wp:anchor distT="0" distB="0" distL="114300" distR="114300" simplePos="0" relativeHeight="251661312" behindDoc="0" locked="0" layoutInCell="1" allowOverlap="1" wp14:anchorId="1EB07D25" wp14:editId="73BDB0D5">
                <wp:simplePos x="0" y="0"/>
                <wp:positionH relativeFrom="column">
                  <wp:posOffset>4195445</wp:posOffset>
                </wp:positionH>
                <wp:positionV relativeFrom="paragraph">
                  <wp:posOffset>4618990</wp:posOffset>
                </wp:positionV>
                <wp:extent cx="2511425" cy="43053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2511425" cy="430530"/>
                        </a:xfrm>
                        <a:prstGeom prst="rect">
                          <a:avLst/>
                        </a:prstGeom>
                        <a:noFill/>
                        <a:ln>
                          <a:noFill/>
                        </a:ln>
                        <a:effectLst/>
                        <a:extLs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96D71F" w14:textId="2222262A" w:rsidR="00385AE0" w:rsidRPr="00B428B8" w:rsidRDefault="00385AE0" w:rsidP="00B428B8">
                            <w:pPr>
                              <w:jc w:val="center"/>
                              <w:rPr>
                                <w:color w:val="D9D9D9" w:themeColor="background1" w:themeShade="D9"/>
                              </w:rPr>
                            </w:pPr>
                            <w:r w:rsidRPr="00B428B8">
                              <w:rPr>
                                <w:color w:val="D9D9D9" w:themeColor="background1" w:themeShade="D9"/>
                              </w:rPr>
                              <w:t xml:space="preserve">Date: </w:t>
                            </w:r>
                            <w:r w:rsidR="005362F7">
                              <w:rPr>
                                <w:color w:val="D9D9D9" w:themeColor="background1" w:themeShade="D9"/>
                              </w:rPr>
                              <w:t>28</w:t>
                            </w:r>
                            <w:r w:rsidRPr="00B428B8">
                              <w:rPr>
                                <w:color w:val="D9D9D9" w:themeColor="background1" w:themeShade="D9"/>
                              </w:rPr>
                              <w:t xml:space="preserve"> </w:t>
                            </w:r>
                            <w:r>
                              <w:rPr>
                                <w:color w:val="D9D9D9" w:themeColor="background1" w:themeShade="D9"/>
                              </w:rPr>
                              <w:t>August</w:t>
                            </w:r>
                            <w:r w:rsidRPr="00B428B8">
                              <w:rPr>
                                <w:color w:val="D9D9D9" w:themeColor="background1" w:themeShade="D9"/>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B07D25" id="Text Box 1" o:spid="_x0000_s1027" type="#_x0000_t202" style="position:absolute;left:0;text-align:left;margin-left:330.35pt;margin-top:363.7pt;width:197.75pt;height:33.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rQIAAKo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" filled="f" stroked="f">
                <v:textbox>
                  <w:txbxContent>
                    <w:p w14:paraId="3D96D71F" w14:textId="2222262A" w:rsidR="00385AE0" w:rsidRPr="00B428B8" w:rsidRDefault="00385AE0" w:rsidP="00B428B8">
                      <w:pPr>
                        <w:jc w:val="center"/>
                        <w:rPr>
                          <w:color w:val="D9D9D9" w:themeColor="background1" w:themeShade="D9"/>
                        </w:rPr>
                      </w:pPr>
                      <w:r w:rsidRPr="00B428B8">
                        <w:rPr>
                          <w:color w:val="D9D9D9" w:themeColor="background1" w:themeShade="D9"/>
                        </w:rPr>
                        <w:t xml:space="preserve">Date: </w:t>
                      </w:r>
                      <w:r w:rsidR="005362F7">
                        <w:rPr>
                          <w:color w:val="D9D9D9" w:themeColor="background1" w:themeShade="D9"/>
                        </w:rPr>
                        <w:t>28</w:t>
                      </w:r>
                      <w:bookmarkStart w:id="1" w:name="_GoBack"/>
                      <w:bookmarkEnd w:id="1"/>
                      <w:r w:rsidRPr="00B428B8">
                        <w:rPr>
                          <w:color w:val="D9D9D9" w:themeColor="background1" w:themeShade="D9"/>
                        </w:rPr>
                        <w:t xml:space="preserve"> </w:t>
                      </w:r>
                      <w:r>
                        <w:rPr>
                          <w:color w:val="D9D9D9" w:themeColor="background1" w:themeShade="D9"/>
                        </w:rPr>
                        <w:t>August</w:t>
                      </w:r>
                      <w:r w:rsidRPr="00B428B8">
                        <w:rPr>
                          <w:color w:val="D9D9D9" w:themeColor="background1" w:themeShade="D9"/>
                        </w:rPr>
                        <w:t xml:space="preserve"> 2020</w:t>
                      </w:r>
                    </w:p>
                  </w:txbxContent>
                </v:textbox>
                <w10:wrap type="square"/>
              </v:shape>
            </w:pict>
          </mc:Fallback>
        </mc:AlternateContent>
      </w:r>
    </w:p>
    <w:p w14:paraId="7CF3A64A" w14:textId="77777777" w:rsidR="007C3B54" w:rsidRPr="0029185A" w:rsidRDefault="007C3B54" w:rsidP="007C3B54">
      <w:pPr>
        <w:jc w:val="center"/>
        <w:rPr>
          <w:rStyle w:val="IntenseEmphasis"/>
          <w:i w:val="0"/>
          <w:sz w:val="36"/>
        </w:rPr>
      </w:pPr>
      <w:r w:rsidRPr="0029185A">
        <w:rPr>
          <w:rStyle w:val="IntenseEmphasis"/>
          <w:sz w:val="36"/>
        </w:rPr>
        <w:lastRenderedPageBreak/>
        <w:t>Support for farmers to combat weeds during and after drought</w:t>
      </w:r>
    </w:p>
    <w:p w14:paraId="2A3F5427" w14:textId="39D25B34" w:rsidR="007C3B54" w:rsidRDefault="007C3B54" w:rsidP="007C3B54">
      <w:r>
        <w:t>F</w:t>
      </w:r>
      <w:r w:rsidRPr="00A66C87">
        <w:t>armers</w:t>
      </w:r>
      <w:r>
        <w:t xml:space="preserve"> </w:t>
      </w:r>
      <w:r w:rsidRPr="006812D8">
        <w:t xml:space="preserve">in the </w:t>
      </w:r>
      <w:r>
        <w:t>Break O’Day</w:t>
      </w:r>
      <w:r w:rsidRPr="006812D8">
        <w:t xml:space="preserve"> have</w:t>
      </w:r>
      <w:r>
        <w:t xml:space="preserve"> access to support </w:t>
      </w:r>
      <w:r w:rsidRPr="00A66C87">
        <w:t>to manage weed issues related to drought, as part of the Tasmanian Government</w:t>
      </w:r>
      <w:r>
        <w:t>’</w:t>
      </w:r>
      <w:r w:rsidRPr="00A66C87">
        <w:t xml:space="preserve">s Weed Action Fund </w:t>
      </w:r>
      <w:r w:rsidRPr="0029185A">
        <w:rPr>
          <w:i/>
        </w:rPr>
        <w:t>Drought and Weed Management Program</w:t>
      </w:r>
      <w:r w:rsidRPr="00A66C87">
        <w:t xml:space="preserve">.  </w:t>
      </w:r>
      <w:r w:rsidR="008C352D">
        <w:t xml:space="preserve">The </w:t>
      </w:r>
      <w:r w:rsidR="008C352D" w:rsidRPr="0029185A">
        <w:rPr>
          <w:b/>
        </w:rPr>
        <w:t>Break O’Day Drought Weeds Project</w:t>
      </w:r>
      <w:r w:rsidR="008C352D">
        <w:t xml:space="preserve"> will run over 2020-2021</w:t>
      </w:r>
      <w:r w:rsidR="000538C7">
        <w:t>.  It</w:t>
      </w:r>
      <w:r w:rsidR="00160A8F">
        <w:t xml:space="preserve"> includes </w:t>
      </w:r>
      <w:r w:rsidR="000538C7">
        <w:t>this offer of</w:t>
      </w:r>
      <w:r>
        <w:t xml:space="preserve"> </w:t>
      </w:r>
      <w:r w:rsidR="000538C7">
        <w:t xml:space="preserve">grants </w:t>
      </w:r>
      <w:r>
        <w:t>to farmers</w:t>
      </w:r>
      <w:r w:rsidR="00223B74">
        <w:t xml:space="preserve"> in Break O’Day</w:t>
      </w:r>
      <w:r>
        <w:t xml:space="preserve"> impacted by drought to </w:t>
      </w:r>
      <w:r w:rsidR="000538C7">
        <w:t xml:space="preserve">support </w:t>
      </w:r>
      <w:r>
        <w:t xml:space="preserve">targeted weed management of species that limit agricultural production. </w:t>
      </w:r>
      <w:r w:rsidR="000538C7">
        <w:t xml:space="preserve"> </w:t>
      </w:r>
    </w:p>
    <w:p w14:paraId="18069D8C" w14:textId="162998B9" w:rsidR="00223B74" w:rsidRDefault="00223B74" w:rsidP="0029185A">
      <w:pPr>
        <w:spacing w:after="0"/>
      </w:pPr>
      <w:r>
        <w:rPr>
          <w:rFonts w:cs="Calibri"/>
        </w:rPr>
        <w:t>B</w:t>
      </w:r>
      <w:r w:rsidRPr="00E87C25">
        <w:rPr>
          <w:rFonts w:cs="Calibri"/>
        </w:rPr>
        <w:t>efore filling out this form</w:t>
      </w:r>
      <w:r w:rsidRPr="003C1342">
        <w:t xml:space="preserve"> </w:t>
      </w:r>
      <w:r>
        <w:t>p</w:t>
      </w:r>
      <w:r w:rsidR="007C3B54" w:rsidRPr="003C1342">
        <w:t xml:space="preserve">lease </w:t>
      </w:r>
      <w:r>
        <w:t xml:space="preserve">be sure to </w:t>
      </w:r>
    </w:p>
    <w:p w14:paraId="27EA883A" w14:textId="5B1A4E79" w:rsidR="00223B74" w:rsidRPr="0029185A" w:rsidRDefault="007C3B54" w:rsidP="0029185A">
      <w:pPr>
        <w:pStyle w:val="ListParagraph"/>
        <w:numPr>
          <w:ilvl w:val="0"/>
          <w:numId w:val="40"/>
        </w:numPr>
        <w:rPr>
          <w:rFonts w:cs="Calibri"/>
        </w:rPr>
      </w:pPr>
      <w:r w:rsidRPr="0029185A">
        <w:rPr>
          <w:rFonts w:ascii="Calibri" w:hAnsi="Calibri" w:cs="Calibri"/>
        </w:rPr>
        <w:t xml:space="preserve">read the </w:t>
      </w:r>
      <w:r w:rsidRPr="0029185A">
        <w:rPr>
          <w:rFonts w:ascii="Calibri" w:hAnsi="Calibri" w:cs="Calibri"/>
          <w:i/>
        </w:rPr>
        <w:t>Municipal Drought Weeds Grants 2020 - Guidelines and Eligibility</w:t>
      </w:r>
      <w:r w:rsidRPr="0029185A">
        <w:rPr>
          <w:rFonts w:ascii="Calibri" w:hAnsi="Calibri" w:cs="Calibri"/>
        </w:rPr>
        <w:t xml:space="preserve"> </w:t>
      </w:r>
    </w:p>
    <w:p w14:paraId="06CFDE79" w14:textId="560811AE" w:rsidR="007C3B54" w:rsidRPr="0029185A" w:rsidRDefault="00223B74" w:rsidP="0029185A">
      <w:pPr>
        <w:pStyle w:val="ListParagraph"/>
        <w:numPr>
          <w:ilvl w:val="0"/>
          <w:numId w:val="40"/>
        </w:numPr>
        <w:rPr>
          <w:rFonts w:cs="Calibri"/>
        </w:rPr>
      </w:pPr>
      <w:r w:rsidRPr="0029185A">
        <w:rPr>
          <w:rFonts w:ascii="Calibri" w:hAnsi="Calibri" w:cs="Calibri"/>
        </w:rPr>
        <w:t>contact the Drought Weeds Officer, Peter Heading</w:t>
      </w:r>
      <w:r w:rsidR="00963E58">
        <w:rPr>
          <w:rFonts w:ascii="Calibri" w:hAnsi="Calibri" w:cs="Calibri"/>
        </w:rPr>
        <w:t xml:space="preserve"> (see below)</w:t>
      </w:r>
      <w:r w:rsidRPr="0029185A">
        <w:rPr>
          <w:rFonts w:ascii="Calibri" w:hAnsi="Calibri" w:cs="Calibri"/>
        </w:rPr>
        <w:t xml:space="preserve">, to discuss your weed issues, solutions and </w:t>
      </w:r>
      <w:r>
        <w:rPr>
          <w:rFonts w:ascii="Calibri" w:hAnsi="Calibri" w:cs="Calibri"/>
        </w:rPr>
        <w:t xml:space="preserve">the </w:t>
      </w:r>
      <w:r w:rsidRPr="0029185A">
        <w:rPr>
          <w:rFonts w:ascii="Calibri" w:hAnsi="Calibri" w:cs="Calibri"/>
        </w:rPr>
        <w:t>project you are seeking funding for</w:t>
      </w:r>
      <w:r w:rsidR="007C3B54" w:rsidRPr="0029185A">
        <w:rPr>
          <w:rFonts w:ascii="Calibri" w:hAnsi="Calibri" w:cs="Calibri"/>
        </w:rPr>
        <w:t>.</w:t>
      </w:r>
    </w:p>
    <w:p w14:paraId="457F1060" w14:textId="77777777" w:rsidR="000538C7" w:rsidRDefault="000538C7" w:rsidP="000538C7">
      <w:pPr>
        <w:pStyle w:val="Heading4"/>
      </w:pPr>
      <w:r>
        <w:t>Applications</w:t>
      </w:r>
    </w:p>
    <w:p w14:paraId="36A419D4" w14:textId="3B95FD26" w:rsidR="000538C7" w:rsidRDefault="000538C7" w:rsidP="000538C7">
      <w:r>
        <w:rPr>
          <w:b/>
        </w:rPr>
        <w:t>Applications must be submitted by Sunday 27 September 2020</w:t>
      </w:r>
      <w:r>
        <w:t xml:space="preserve"> to </w:t>
      </w:r>
      <w:hyperlink r:id="rId15" w:history="1">
        <w:r>
          <w:rPr>
            <w:rStyle w:val="Hyperlink"/>
          </w:rPr>
          <w:t>admin@bodc.tas.gov.au</w:t>
        </w:r>
      </w:hyperlink>
      <w:r>
        <w:t xml:space="preserve">, or to the Break O’Day Council office at 32-34 Georges Bay Esplanade St Helens.  </w:t>
      </w:r>
      <w:r w:rsidR="0049738F">
        <w:t>I</w:t>
      </w:r>
      <w:r>
        <w:t>f Drought Weeds Grant funds remain unallocated</w:t>
      </w:r>
      <w:r w:rsidR="0049738F">
        <w:t xml:space="preserve"> a further round may be offered</w:t>
      </w:r>
      <w:r>
        <w:t xml:space="preserve">.  Completed applications will be assessed and prioritised by a local assessment panel using the </w:t>
      </w:r>
      <w:r>
        <w:rPr>
          <w:i/>
        </w:rPr>
        <w:t xml:space="preserve">Guidelines and Eligibility </w:t>
      </w:r>
      <w:r>
        <w:t xml:space="preserve">document and grants determined by Break O’Day Council.  </w:t>
      </w:r>
    </w:p>
    <w:p w14:paraId="4BB71AE5" w14:textId="77777777" w:rsidR="000538C7" w:rsidRDefault="000538C7" w:rsidP="000538C7">
      <w:pPr>
        <w:pStyle w:val="Heading4"/>
      </w:pPr>
      <w:r>
        <w:t>Activity location and weeds</w:t>
      </w:r>
    </w:p>
    <w:p w14:paraId="4A8F90BE" w14:textId="37C336AD" w:rsidR="000538C7" w:rsidRDefault="000538C7" w:rsidP="000538C7">
      <w:r>
        <w:t xml:space="preserve">Any recognised weed/s </w:t>
      </w:r>
      <w:r w:rsidR="006B4F34">
        <w:t xml:space="preserve">advantaged by drought </w:t>
      </w:r>
      <w:r>
        <w:t xml:space="preserve">threatening agricultural production in Break O’Day may be the subject of funding support.  They could be on the applicant’s or another person’s land and pose a threat from farmland or non-farmland.  Some weeds not currently known in Break O’Day are also a serious threat should they arrive here (requiring biosecurity and planning measures or awareness raising activities to reduce the risk).  Applications from groups of landholders for cooperative activities and projects are encouraged.  </w:t>
      </w:r>
    </w:p>
    <w:p w14:paraId="566729D1" w14:textId="77777777" w:rsidR="00F0744B" w:rsidRDefault="00F0744B" w:rsidP="00F0744B">
      <w:pPr>
        <w:pStyle w:val="Heading4"/>
      </w:pPr>
      <w:r>
        <w:t>Project size</w:t>
      </w:r>
    </w:p>
    <w:p w14:paraId="4EBC2286" w14:textId="34E291D6" w:rsidR="00F0744B" w:rsidRDefault="00F0744B" w:rsidP="00F0744B">
      <w:r>
        <w:t>The Break O’Day Drought Weeds Project has $30 000 available in total for grants</w:t>
      </w:r>
      <w:r w:rsidR="00160A8F">
        <w:t xml:space="preserve">.  </w:t>
      </w:r>
      <w:r w:rsidR="00811951">
        <w:t>Projects needing any amount of funding support, large or small, are encouraged and will be considered on their merits.  Projects using</w:t>
      </w:r>
      <w:r w:rsidR="00062BF5">
        <w:t xml:space="preserve"> up to</w:t>
      </w:r>
      <w:r w:rsidR="00811951">
        <w:t xml:space="preserve"> $3000 of funding support are desirable.  </w:t>
      </w:r>
    </w:p>
    <w:p w14:paraId="5C24EF7C" w14:textId="77777777" w:rsidR="00F0744B" w:rsidRDefault="00F0744B" w:rsidP="00F0744B">
      <w:pPr>
        <w:pStyle w:val="Heading4"/>
      </w:pPr>
      <w:r>
        <w:t>Urgent weed management</w:t>
      </w:r>
    </w:p>
    <w:p w14:paraId="10043D3E" w14:textId="7301943C" w:rsidR="00F0744B" w:rsidRDefault="00F0744B" w:rsidP="00F0744B">
      <w:r w:rsidRPr="006B4F34">
        <w:t>Early applications for funding support for urgent weed management may be considered where there is a very high priority, for example a serious new weed incursion related to drought that needs timely action.</w:t>
      </w:r>
      <w:r>
        <w:t xml:space="preserve">  If you have such an urgent need contact the Drought Weeds Officer in the first instance.  </w:t>
      </w:r>
    </w:p>
    <w:p w14:paraId="3F51546B" w14:textId="77777777" w:rsidR="002720F7" w:rsidRDefault="002720F7" w:rsidP="002720F7">
      <w:pPr>
        <w:pStyle w:val="Heading4"/>
      </w:pPr>
      <w:r>
        <w:t>Contacts</w:t>
      </w:r>
    </w:p>
    <w:p w14:paraId="2E2073F9" w14:textId="77777777" w:rsidR="002720F7" w:rsidRDefault="002720F7" w:rsidP="002720F7">
      <w:pPr>
        <w:spacing w:after="40"/>
      </w:pPr>
      <w:r>
        <w:t xml:space="preserve">For questions or to discuss your application, please contact: </w:t>
      </w:r>
    </w:p>
    <w:p w14:paraId="2E0DEEE6" w14:textId="1EA0A54E" w:rsidR="002720F7" w:rsidRPr="002303AA" w:rsidRDefault="002720F7" w:rsidP="002720F7">
      <w:pPr>
        <w:pStyle w:val="ListParagraph"/>
        <w:numPr>
          <w:ilvl w:val="0"/>
          <w:numId w:val="41"/>
        </w:numPr>
        <w:rPr>
          <w:rFonts w:cs="Calibri"/>
        </w:rPr>
      </w:pPr>
      <w:r w:rsidRPr="00B8188F">
        <w:rPr>
          <w:rFonts w:ascii="Calibri" w:hAnsi="Calibri" w:cs="Calibri"/>
        </w:rPr>
        <w:t xml:space="preserve">Break O’Day Drought Weeds Officer, Peter Heading on </w:t>
      </w:r>
      <w:hyperlink r:id="rId16" w:history="1">
        <w:r w:rsidR="006B4F34" w:rsidRPr="006B4424">
          <w:rPr>
            <w:rStyle w:val="Hyperlink"/>
            <w:rFonts w:ascii="Calibri" w:eastAsia="Calibri" w:hAnsi="Calibri" w:cs="Calibri"/>
            <w:lang w:eastAsia="en-AU"/>
          </w:rPr>
          <w:t>pheading@nrmnorth.org.au</w:t>
        </w:r>
      </w:hyperlink>
      <w:r w:rsidRPr="005056C2">
        <w:rPr>
          <w:rFonts w:cs="Calibri"/>
        </w:rPr>
        <w:t>,</w:t>
      </w:r>
      <w:r w:rsidRPr="00B8188F">
        <w:rPr>
          <w:rFonts w:cs="Calibri"/>
        </w:rPr>
        <w:t xml:space="preserve"> </w:t>
      </w:r>
      <w:r w:rsidRPr="002303AA">
        <w:rPr>
          <w:rFonts w:ascii="Calibri" w:hAnsi="Calibri" w:cs="Calibri"/>
          <w:color w:val="000000" w:themeColor="text1"/>
          <w:szCs w:val="24"/>
          <w:lang w:eastAsia="en-AU"/>
        </w:rPr>
        <w:t xml:space="preserve">0400 737 253 </w:t>
      </w:r>
      <w:r w:rsidRPr="002303AA">
        <w:rPr>
          <w:rFonts w:ascii="Calibri" w:hAnsi="Calibri" w:cs="Calibri"/>
          <w:color w:val="000000" w:themeColor="text1"/>
          <w:lang w:eastAsia="en-AU"/>
        </w:rPr>
        <w:t>(Thursdays preferably)</w:t>
      </w:r>
      <w:r w:rsidRPr="002303AA">
        <w:rPr>
          <w:rFonts w:ascii="Calibri" w:hAnsi="Calibri" w:cs="Calibri"/>
        </w:rPr>
        <w:t xml:space="preserve">.  </w:t>
      </w:r>
    </w:p>
    <w:p w14:paraId="6792C66B" w14:textId="00EEE749" w:rsidR="002720F7" w:rsidRPr="00B8188F" w:rsidRDefault="002720F7" w:rsidP="002720F7">
      <w:pPr>
        <w:pStyle w:val="ListParagraph"/>
        <w:numPr>
          <w:ilvl w:val="0"/>
          <w:numId w:val="41"/>
        </w:numPr>
        <w:rPr>
          <w:rFonts w:cs="Calibri"/>
        </w:rPr>
      </w:pPr>
      <w:r w:rsidRPr="00B8188F">
        <w:rPr>
          <w:rFonts w:ascii="Calibri" w:hAnsi="Calibri" w:cs="Calibri"/>
        </w:rPr>
        <w:t xml:space="preserve">Or Break O’Day Council’s NRM Facilitator, Polly Buchhorn, </w:t>
      </w:r>
      <w:hyperlink r:id="rId17" w:history="1">
        <w:r w:rsidRPr="00B8188F">
          <w:rPr>
            <w:rStyle w:val="Hyperlink"/>
            <w:rFonts w:ascii="Calibri" w:hAnsi="Calibri" w:cs="Calibri"/>
          </w:rPr>
          <w:t>polly.buchhorn@bodc.tas.gov.au</w:t>
        </w:r>
      </w:hyperlink>
      <w:r w:rsidRPr="00B8188F">
        <w:rPr>
          <w:rFonts w:ascii="Calibri" w:hAnsi="Calibri" w:cs="Calibri"/>
        </w:rPr>
        <w:t>, 0459 678 200</w:t>
      </w:r>
      <w:r>
        <w:rPr>
          <w:rFonts w:ascii="Calibri" w:hAnsi="Calibri" w:cs="Calibri"/>
        </w:rPr>
        <w:t>.</w:t>
      </w:r>
    </w:p>
    <w:p w14:paraId="453C454B" w14:textId="77777777" w:rsidR="00F0744B" w:rsidRDefault="00F0744B" w:rsidP="00F0744B">
      <w:pPr>
        <w:pStyle w:val="Heading4"/>
      </w:pPr>
      <w:r>
        <w:t>Use the Drought Weeds Project as an opportunity</w:t>
      </w:r>
    </w:p>
    <w:p w14:paraId="343B33B3" w14:textId="24FE7A60" w:rsidR="00F0744B" w:rsidRDefault="000538C7" w:rsidP="00F0744B">
      <w:r>
        <w:t>Even i</w:t>
      </w:r>
      <w:r w:rsidR="00F0744B">
        <w:t xml:space="preserve">f you are unsure if your project will succeed in getting funded, you are encouraged to still use the </w:t>
      </w:r>
      <w:r w:rsidR="006B4F34">
        <w:t xml:space="preserve">Break O’Day </w:t>
      </w:r>
      <w:r w:rsidR="00F0744B">
        <w:t xml:space="preserve">Drought Weeds Project as an opportunity to investigate your weed issues and management and plan </w:t>
      </w:r>
      <w:r w:rsidR="006B4F34">
        <w:t xml:space="preserve">future </w:t>
      </w:r>
      <w:r w:rsidR="00F0744B">
        <w:t xml:space="preserve">weed projects.  The Tasmanian Government’s Weed Action Fund will be offering its substantial </w:t>
      </w:r>
      <w:r w:rsidR="00F0744B" w:rsidRPr="006B4424">
        <w:rPr>
          <w:i/>
        </w:rPr>
        <w:t>2nd round of</w:t>
      </w:r>
      <w:r w:rsidR="00F0744B">
        <w:t xml:space="preserve"> </w:t>
      </w:r>
      <w:r w:rsidR="002720F7" w:rsidRPr="006B4424">
        <w:rPr>
          <w:i/>
        </w:rPr>
        <w:t>Weed Action Fund</w:t>
      </w:r>
      <w:r w:rsidR="00F0744B" w:rsidRPr="006B4424">
        <w:rPr>
          <w:i/>
        </w:rPr>
        <w:t xml:space="preserve"> </w:t>
      </w:r>
      <w:r w:rsidR="0049738F" w:rsidRPr="006B4424">
        <w:rPr>
          <w:i/>
        </w:rPr>
        <w:t>G</w:t>
      </w:r>
      <w:r w:rsidR="00F0744B" w:rsidRPr="006B4424">
        <w:rPr>
          <w:i/>
        </w:rPr>
        <w:t>rants</w:t>
      </w:r>
      <w:r w:rsidR="00F0744B">
        <w:t xml:space="preserve"> in 2020</w:t>
      </w:r>
      <w:r>
        <w:t xml:space="preserve"> with a wider scope of eligibility</w:t>
      </w:r>
      <w:r w:rsidR="00F0744B">
        <w:t>.</w:t>
      </w:r>
    </w:p>
    <w:p w14:paraId="1059BBE9" w14:textId="77777777" w:rsidR="002720F7" w:rsidRDefault="002720F7" w:rsidP="00F0744B"/>
    <w:p w14:paraId="68C134E7" w14:textId="77777777" w:rsidR="007C3B54" w:rsidRPr="00232F8B" w:rsidRDefault="007C3B54" w:rsidP="007C3B54">
      <w:pPr>
        <w:pStyle w:val="Heading1"/>
      </w:pPr>
      <w:r w:rsidRPr="00232F8B">
        <w:lastRenderedPageBreak/>
        <w:t>PART A: Applicant and Property Details</w:t>
      </w:r>
    </w:p>
    <w:tbl>
      <w:tblPr>
        <w:tblStyle w:val="TableGrid"/>
        <w:tblpPr w:leftFromText="181" w:rightFromText="181" w:vertAnchor="text" w:horzAnchor="margin" w:tblpY="1"/>
        <w:tblW w:w="10343" w:type="dxa"/>
        <w:tblLook w:val="04A0" w:firstRow="1" w:lastRow="0" w:firstColumn="1" w:lastColumn="0" w:noHBand="0" w:noVBand="1"/>
      </w:tblPr>
      <w:tblGrid>
        <w:gridCol w:w="2549"/>
        <w:gridCol w:w="7794"/>
      </w:tblGrid>
      <w:tr w:rsidR="007C3B54" w:rsidRPr="004F5318" w14:paraId="7B73BD51" w14:textId="77777777" w:rsidTr="00CA1DB1">
        <w:trPr>
          <w:trHeight w:val="1408"/>
        </w:trPr>
        <w:tc>
          <w:tcPr>
            <w:tcW w:w="1232" w:type="pct"/>
            <w:tcBorders>
              <w:bottom w:val="single" w:sz="4" w:space="0" w:color="FFFFFF" w:themeColor="background1"/>
              <w:right w:val="single" w:sz="4" w:space="0" w:color="FFFFFF" w:themeColor="background1"/>
            </w:tcBorders>
          </w:tcPr>
          <w:p w14:paraId="57176A24" w14:textId="77777777" w:rsidR="007C3B54" w:rsidRPr="00665C39" w:rsidRDefault="007C3B54" w:rsidP="0029185A">
            <w:pPr>
              <w:jc w:val="left"/>
            </w:pPr>
            <w:r w:rsidRPr="00665C39">
              <w:t xml:space="preserve">Applicant name: </w:t>
            </w:r>
            <w:r w:rsidRPr="00665C39">
              <w:br/>
            </w:r>
          </w:p>
        </w:tc>
        <w:tc>
          <w:tcPr>
            <w:tcW w:w="3768" w:type="pct"/>
            <w:tcBorders>
              <w:left w:val="single" w:sz="4" w:space="0" w:color="FFFFFF" w:themeColor="background1"/>
              <w:bottom w:val="single" w:sz="4" w:space="0" w:color="auto"/>
              <w:right w:val="single" w:sz="24" w:space="0" w:color="4F81BD" w:themeColor="accent1"/>
            </w:tcBorders>
          </w:tcPr>
          <w:p w14:paraId="384FDA52" w14:textId="77777777" w:rsidR="007C3B54" w:rsidRDefault="007C3B54" w:rsidP="007C3B54"/>
          <w:p w14:paraId="6A773D33" w14:textId="77777777" w:rsidR="007C3B54" w:rsidRPr="00665C39" w:rsidRDefault="007C3B54" w:rsidP="007C3B54"/>
        </w:tc>
      </w:tr>
      <w:tr w:rsidR="007C3B54" w:rsidRPr="004F5318" w14:paraId="6133AD72" w14:textId="77777777" w:rsidTr="00CA1DB1">
        <w:trPr>
          <w:trHeight w:val="1396"/>
        </w:trPr>
        <w:tc>
          <w:tcPr>
            <w:tcW w:w="1232" w:type="pct"/>
            <w:tcBorders>
              <w:top w:val="single" w:sz="4" w:space="0" w:color="FFFFFF" w:themeColor="background1"/>
              <w:bottom w:val="single" w:sz="4" w:space="0" w:color="FFFFFF" w:themeColor="background1"/>
              <w:right w:val="single" w:sz="4" w:space="0" w:color="FFFFFF" w:themeColor="background1"/>
            </w:tcBorders>
          </w:tcPr>
          <w:p w14:paraId="2232CCEE" w14:textId="77777777" w:rsidR="007C3B54" w:rsidRPr="00665C39" w:rsidRDefault="007C3B54" w:rsidP="0029185A">
            <w:pPr>
              <w:jc w:val="left"/>
            </w:pPr>
            <w:r w:rsidRPr="00665C39">
              <w:t>Project Address:</w:t>
            </w:r>
          </w:p>
        </w:tc>
        <w:tc>
          <w:tcPr>
            <w:tcW w:w="3768" w:type="pct"/>
            <w:tcBorders>
              <w:top w:val="single" w:sz="4" w:space="0" w:color="auto"/>
              <w:left w:val="single" w:sz="4" w:space="0" w:color="FFFFFF" w:themeColor="background1"/>
              <w:bottom w:val="single" w:sz="4" w:space="0" w:color="auto"/>
              <w:right w:val="single" w:sz="24" w:space="0" w:color="4F81BD" w:themeColor="accent1"/>
            </w:tcBorders>
          </w:tcPr>
          <w:p w14:paraId="11EC8DB9" w14:textId="77777777" w:rsidR="007C3B54" w:rsidRDefault="007C3B54" w:rsidP="007C3B54"/>
          <w:p w14:paraId="3B059BB8" w14:textId="77777777" w:rsidR="007C3B54" w:rsidRPr="00665C39" w:rsidRDefault="007C3B54" w:rsidP="007C3B54"/>
        </w:tc>
      </w:tr>
      <w:tr w:rsidR="007C3B54" w:rsidRPr="004F5318" w14:paraId="196A177F" w14:textId="77777777" w:rsidTr="007C3B54">
        <w:trPr>
          <w:trHeight w:val="567"/>
        </w:trPr>
        <w:tc>
          <w:tcPr>
            <w:tcW w:w="1232" w:type="pct"/>
            <w:tcBorders>
              <w:top w:val="single" w:sz="4" w:space="0" w:color="FFFFFF" w:themeColor="background1"/>
              <w:bottom w:val="single" w:sz="4" w:space="0" w:color="FFFFFF" w:themeColor="background1"/>
              <w:right w:val="single" w:sz="4" w:space="0" w:color="FFFFFF" w:themeColor="background1"/>
            </w:tcBorders>
          </w:tcPr>
          <w:p w14:paraId="1691D2D2" w14:textId="707EF76B" w:rsidR="007C3B54" w:rsidRPr="00665C39" w:rsidRDefault="00C957D3" w:rsidP="0029185A">
            <w:pPr>
              <w:jc w:val="left"/>
            </w:pPr>
            <w:r>
              <w:t xml:space="preserve">Project </w:t>
            </w:r>
            <w:r w:rsidR="007C3B54" w:rsidRPr="00665C39">
              <w:t>Property ID (PID)</w:t>
            </w:r>
          </w:p>
        </w:tc>
        <w:tc>
          <w:tcPr>
            <w:tcW w:w="3768" w:type="pct"/>
            <w:tcBorders>
              <w:top w:val="single" w:sz="4" w:space="0" w:color="auto"/>
              <w:left w:val="single" w:sz="4" w:space="0" w:color="FFFFFF" w:themeColor="background1"/>
              <w:bottom w:val="single" w:sz="4" w:space="0" w:color="auto"/>
              <w:right w:val="single" w:sz="24" w:space="0" w:color="4F81BD" w:themeColor="accent1"/>
            </w:tcBorders>
          </w:tcPr>
          <w:p w14:paraId="7351850C" w14:textId="77777777" w:rsidR="007C3B54" w:rsidRPr="00665C39" w:rsidRDefault="007C3B54" w:rsidP="007C3B54"/>
        </w:tc>
      </w:tr>
      <w:tr w:rsidR="007C3B54" w:rsidRPr="004F5318" w14:paraId="798FDCC6" w14:textId="77777777" w:rsidTr="007C3B54">
        <w:trPr>
          <w:trHeight w:val="567"/>
        </w:trPr>
        <w:tc>
          <w:tcPr>
            <w:tcW w:w="1232" w:type="pct"/>
            <w:tcBorders>
              <w:top w:val="single" w:sz="4" w:space="0" w:color="FFFFFF" w:themeColor="background1"/>
              <w:bottom w:val="single" w:sz="4" w:space="0" w:color="FFFFFF" w:themeColor="background1"/>
              <w:right w:val="single" w:sz="4" w:space="0" w:color="FFFFFF" w:themeColor="background1"/>
            </w:tcBorders>
          </w:tcPr>
          <w:p w14:paraId="1614199D" w14:textId="166EC880" w:rsidR="007C3B54" w:rsidRPr="00665C39" w:rsidRDefault="00C957D3" w:rsidP="0029185A">
            <w:pPr>
              <w:jc w:val="left"/>
            </w:pPr>
            <w:r>
              <w:t xml:space="preserve">Applicant </w:t>
            </w:r>
            <w:r w:rsidR="007C3B54" w:rsidRPr="00665C39">
              <w:t xml:space="preserve">Postal </w:t>
            </w:r>
            <w:r>
              <w:br/>
            </w:r>
            <w:r w:rsidR="007C3B54" w:rsidRPr="00665C39">
              <w:t>Address:</w:t>
            </w:r>
          </w:p>
        </w:tc>
        <w:tc>
          <w:tcPr>
            <w:tcW w:w="3768" w:type="pct"/>
            <w:tcBorders>
              <w:top w:val="single" w:sz="4" w:space="0" w:color="auto"/>
              <w:left w:val="single" w:sz="4" w:space="0" w:color="FFFFFF" w:themeColor="background1"/>
              <w:bottom w:val="single" w:sz="4" w:space="0" w:color="auto"/>
              <w:right w:val="single" w:sz="24" w:space="0" w:color="4F81BD" w:themeColor="accent1"/>
            </w:tcBorders>
          </w:tcPr>
          <w:p w14:paraId="1C275189" w14:textId="77777777" w:rsidR="007C3B54" w:rsidRDefault="007C3B54" w:rsidP="007C3B54"/>
          <w:p w14:paraId="2B6FC2C5" w14:textId="77777777" w:rsidR="007C3B54" w:rsidRPr="00665C39" w:rsidRDefault="007C3B54" w:rsidP="007C3B54"/>
        </w:tc>
      </w:tr>
      <w:tr w:rsidR="007C3B54" w:rsidRPr="004F5318" w14:paraId="3CFAB3A1" w14:textId="77777777" w:rsidTr="007C3B54">
        <w:trPr>
          <w:trHeight w:val="567"/>
        </w:trPr>
        <w:tc>
          <w:tcPr>
            <w:tcW w:w="1232" w:type="pct"/>
            <w:tcBorders>
              <w:top w:val="single" w:sz="4" w:space="0" w:color="FFFFFF" w:themeColor="background1"/>
              <w:bottom w:val="single" w:sz="4" w:space="0" w:color="FFFFFF" w:themeColor="background1"/>
              <w:right w:val="single" w:sz="4" w:space="0" w:color="FFFFFF" w:themeColor="background1"/>
            </w:tcBorders>
          </w:tcPr>
          <w:p w14:paraId="1F1596A3" w14:textId="77777777" w:rsidR="007C3B54" w:rsidRPr="00665C39" w:rsidRDefault="007C3B54" w:rsidP="0029185A">
            <w:pPr>
              <w:jc w:val="left"/>
            </w:pPr>
            <w:r w:rsidRPr="00665C39">
              <w:t xml:space="preserve">Contact person </w:t>
            </w:r>
          </w:p>
        </w:tc>
        <w:tc>
          <w:tcPr>
            <w:tcW w:w="3768" w:type="pct"/>
            <w:tcBorders>
              <w:top w:val="single" w:sz="4" w:space="0" w:color="auto"/>
              <w:left w:val="single" w:sz="4" w:space="0" w:color="FFFFFF" w:themeColor="background1"/>
              <w:bottom w:val="single" w:sz="4" w:space="0" w:color="auto"/>
              <w:right w:val="single" w:sz="24" w:space="0" w:color="4F81BD" w:themeColor="accent1"/>
            </w:tcBorders>
          </w:tcPr>
          <w:p w14:paraId="1A40A4B0" w14:textId="77777777" w:rsidR="007C3B54" w:rsidRPr="00665C39" w:rsidRDefault="007C3B54" w:rsidP="007C3B54"/>
        </w:tc>
      </w:tr>
      <w:tr w:rsidR="007C3B54" w:rsidRPr="004F5318" w14:paraId="67D261B8" w14:textId="77777777" w:rsidTr="007C3B54">
        <w:trPr>
          <w:trHeight w:val="567"/>
        </w:trPr>
        <w:tc>
          <w:tcPr>
            <w:tcW w:w="1232" w:type="pct"/>
            <w:tcBorders>
              <w:top w:val="single" w:sz="4" w:space="0" w:color="FFFFFF" w:themeColor="background1"/>
              <w:bottom w:val="single" w:sz="4" w:space="0" w:color="FFFFFF" w:themeColor="background1"/>
              <w:right w:val="single" w:sz="4" w:space="0" w:color="FFFFFF" w:themeColor="background1"/>
            </w:tcBorders>
          </w:tcPr>
          <w:p w14:paraId="78C9EA19" w14:textId="77777777" w:rsidR="007C3B54" w:rsidRPr="00665C39" w:rsidRDefault="007C3B54" w:rsidP="0029185A">
            <w:pPr>
              <w:jc w:val="left"/>
            </w:pPr>
            <w:r w:rsidRPr="00665C39">
              <w:t>Phone Number:</w:t>
            </w:r>
          </w:p>
        </w:tc>
        <w:tc>
          <w:tcPr>
            <w:tcW w:w="3768" w:type="pct"/>
            <w:tcBorders>
              <w:top w:val="single" w:sz="4" w:space="0" w:color="auto"/>
              <w:left w:val="single" w:sz="4" w:space="0" w:color="FFFFFF" w:themeColor="background1"/>
              <w:bottom w:val="single" w:sz="4" w:space="0" w:color="auto"/>
              <w:right w:val="single" w:sz="24" w:space="0" w:color="4F81BD" w:themeColor="accent1"/>
            </w:tcBorders>
          </w:tcPr>
          <w:p w14:paraId="7526AD47" w14:textId="77777777" w:rsidR="007C3B54" w:rsidRPr="00665C39" w:rsidRDefault="007C3B54" w:rsidP="007C3B54"/>
        </w:tc>
      </w:tr>
      <w:tr w:rsidR="007C3B54" w:rsidRPr="004F5318" w14:paraId="06E244AB" w14:textId="77777777" w:rsidTr="007C3B54">
        <w:trPr>
          <w:trHeight w:val="567"/>
        </w:trPr>
        <w:tc>
          <w:tcPr>
            <w:tcW w:w="1232" w:type="pct"/>
            <w:tcBorders>
              <w:top w:val="single" w:sz="4" w:space="0" w:color="FFFFFF" w:themeColor="background1"/>
              <w:bottom w:val="single" w:sz="4" w:space="0" w:color="FFFFFF" w:themeColor="background1"/>
              <w:right w:val="single" w:sz="4" w:space="0" w:color="FFFFFF" w:themeColor="background1"/>
            </w:tcBorders>
          </w:tcPr>
          <w:p w14:paraId="0CFBC376" w14:textId="77777777" w:rsidR="007C3B54" w:rsidRPr="00665C39" w:rsidRDefault="007C3B54" w:rsidP="0029185A">
            <w:pPr>
              <w:jc w:val="left"/>
            </w:pPr>
            <w:r w:rsidRPr="00665C39">
              <w:t>Email:</w:t>
            </w:r>
          </w:p>
        </w:tc>
        <w:tc>
          <w:tcPr>
            <w:tcW w:w="3768" w:type="pct"/>
            <w:tcBorders>
              <w:top w:val="single" w:sz="4" w:space="0" w:color="auto"/>
              <w:left w:val="single" w:sz="4" w:space="0" w:color="FFFFFF" w:themeColor="background1"/>
              <w:bottom w:val="single" w:sz="4" w:space="0" w:color="auto"/>
              <w:right w:val="single" w:sz="24" w:space="0" w:color="4F81BD" w:themeColor="accent1"/>
            </w:tcBorders>
          </w:tcPr>
          <w:p w14:paraId="318643C2" w14:textId="77777777" w:rsidR="007C3B54" w:rsidRPr="00665C39" w:rsidRDefault="007C3B54" w:rsidP="007C3B54"/>
        </w:tc>
      </w:tr>
      <w:tr w:rsidR="007C3B54" w:rsidRPr="004F5318" w14:paraId="405077D5" w14:textId="77777777" w:rsidTr="007C3B54">
        <w:trPr>
          <w:trHeight w:val="567"/>
        </w:trPr>
        <w:tc>
          <w:tcPr>
            <w:tcW w:w="1232" w:type="pct"/>
            <w:tcBorders>
              <w:top w:val="single" w:sz="4" w:space="0" w:color="FFFFFF" w:themeColor="background1"/>
              <w:bottom w:val="single" w:sz="4" w:space="0" w:color="FFFFFF" w:themeColor="background1"/>
              <w:right w:val="single" w:sz="4" w:space="0" w:color="FFFFFF" w:themeColor="background1"/>
            </w:tcBorders>
          </w:tcPr>
          <w:p w14:paraId="317109C5" w14:textId="77777777" w:rsidR="007C3B54" w:rsidRPr="00665C39" w:rsidRDefault="007C3B54" w:rsidP="0029185A">
            <w:pPr>
              <w:jc w:val="left"/>
            </w:pPr>
            <w:r w:rsidRPr="00665C39">
              <w:t xml:space="preserve">ABN </w:t>
            </w:r>
          </w:p>
        </w:tc>
        <w:tc>
          <w:tcPr>
            <w:tcW w:w="3768" w:type="pct"/>
            <w:tcBorders>
              <w:top w:val="single" w:sz="4" w:space="0" w:color="auto"/>
              <w:left w:val="single" w:sz="4" w:space="0" w:color="FFFFFF" w:themeColor="background1"/>
              <w:bottom w:val="single" w:sz="4" w:space="0" w:color="auto"/>
              <w:right w:val="single" w:sz="24" w:space="0" w:color="4F81BD" w:themeColor="accent1"/>
            </w:tcBorders>
          </w:tcPr>
          <w:p w14:paraId="5890A681" w14:textId="77777777" w:rsidR="007C3B54" w:rsidRPr="00D74CCD" w:rsidRDefault="007C3B54" w:rsidP="007C3B54"/>
        </w:tc>
      </w:tr>
      <w:tr w:rsidR="007C3B54" w:rsidRPr="004F5318" w14:paraId="5B27EDEF" w14:textId="77777777" w:rsidTr="007C3B54">
        <w:trPr>
          <w:trHeight w:val="567"/>
        </w:trPr>
        <w:tc>
          <w:tcPr>
            <w:tcW w:w="1232" w:type="pct"/>
            <w:tcBorders>
              <w:top w:val="single" w:sz="4" w:space="0" w:color="FFFFFF" w:themeColor="background1"/>
              <w:bottom w:val="single" w:sz="4" w:space="0" w:color="FFFFFF" w:themeColor="background1"/>
              <w:right w:val="single" w:sz="4" w:space="0" w:color="FFFFFF" w:themeColor="background1"/>
            </w:tcBorders>
          </w:tcPr>
          <w:p w14:paraId="6A11FF77" w14:textId="626EF8E0" w:rsidR="007C3B54" w:rsidRPr="00665C39" w:rsidRDefault="007C3B54" w:rsidP="0029185A">
            <w:pPr>
              <w:jc w:val="left"/>
            </w:pPr>
            <w:r w:rsidRPr="00665C39">
              <w:t>Registered for GST</w:t>
            </w:r>
          </w:p>
        </w:tc>
        <w:tc>
          <w:tcPr>
            <w:tcW w:w="3768" w:type="pct"/>
            <w:tcBorders>
              <w:top w:val="single" w:sz="4" w:space="0" w:color="auto"/>
              <w:left w:val="single" w:sz="4" w:space="0" w:color="FFFFFF" w:themeColor="background1"/>
              <w:bottom w:val="single" w:sz="4" w:space="0" w:color="auto"/>
              <w:right w:val="single" w:sz="24" w:space="0" w:color="4F81BD" w:themeColor="accent1"/>
            </w:tcBorders>
          </w:tcPr>
          <w:p w14:paraId="4F82774F" w14:textId="77777777" w:rsidR="007C3B54" w:rsidRPr="00665C39" w:rsidRDefault="007C3B54" w:rsidP="007C3B54">
            <w:pPr>
              <w:rPr>
                <w:b/>
              </w:rPr>
            </w:pPr>
            <w:r w:rsidRPr="00665C39">
              <w:t xml:space="preserve">Yes  </w:t>
            </w:r>
            <w:sdt>
              <w:sdtPr>
                <w:id w:val="-1645651440"/>
              </w:sdtPr>
              <w:sdtEndPr/>
              <w:sdtContent>
                <w:sdt>
                  <w:sdtPr>
                    <w:id w:val="1616405800"/>
                  </w:sdtPr>
                  <w:sdtEndPr/>
                  <w:sdtContent>
                    <w:r w:rsidRPr="00665C39">
                      <w:rPr>
                        <w:rFonts w:ascii="MS Gothic" w:eastAsia="MS Gothic" w:hAnsi="MS Gothic" w:cs="MS Gothic" w:hint="eastAsia"/>
                      </w:rPr>
                      <w:t>☐</w:t>
                    </w:r>
                  </w:sdtContent>
                </w:sdt>
              </w:sdtContent>
            </w:sdt>
            <w:r>
              <w:t xml:space="preserve">    </w:t>
            </w:r>
            <w:r w:rsidRPr="00665C39">
              <w:t>No</w:t>
            </w:r>
            <w:r>
              <w:t xml:space="preserve"> </w:t>
            </w:r>
            <w:r w:rsidRPr="00665C39">
              <w:t xml:space="preserve"> </w:t>
            </w:r>
            <w:sdt>
              <w:sdtPr>
                <w:id w:val="1996456673"/>
              </w:sdtPr>
              <w:sdtEndPr/>
              <w:sdtContent>
                <w:sdt>
                  <w:sdtPr>
                    <w:id w:val="1118485908"/>
                  </w:sdtPr>
                  <w:sdtEndPr/>
                  <w:sdtContent>
                    <w:r w:rsidRPr="00665C39">
                      <w:rPr>
                        <w:rFonts w:ascii="MS Gothic" w:eastAsia="MS Gothic" w:hAnsi="MS Gothic" w:cs="MS Gothic" w:hint="eastAsia"/>
                      </w:rPr>
                      <w:t>☐</w:t>
                    </w:r>
                  </w:sdtContent>
                </w:sdt>
              </w:sdtContent>
            </w:sdt>
            <w:r w:rsidRPr="00665C39">
              <w:t xml:space="preserve"> </w:t>
            </w:r>
            <w:r>
              <w:t xml:space="preserve"> </w:t>
            </w:r>
          </w:p>
        </w:tc>
      </w:tr>
      <w:tr w:rsidR="007C3B54" w:rsidRPr="004F5318" w14:paraId="5240ABC8" w14:textId="77777777" w:rsidTr="00CA1DB1">
        <w:trPr>
          <w:trHeight w:val="1078"/>
        </w:trPr>
        <w:tc>
          <w:tcPr>
            <w:tcW w:w="1232" w:type="pct"/>
            <w:tcBorders>
              <w:top w:val="single" w:sz="4" w:space="0" w:color="FFFFFF" w:themeColor="background1"/>
              <w:bottom w:val="single" w:sz="4" w:space="0" w:color="FFFFFF" w:themeColor="background1"/>
              <w:right w:val="single" w:sz="4" w:space="0" w:color="FFFFFF" w:themeColor="background1"/>
            </w:tcBorders>
          </w:tcPr>
          <w:p w14:paraId="25DFDAAB" w14:textId="70E17556" w:rsidR="007C3B54" w:rsidRPr="00665C39" w:rsidRDefault="007C3B54" w:rsidP="0029185A">
            <w:pPr>
              <w:jc w:val="left"/>
            </w:pPr>
            <w:r w:rsidRPr="00665C39">
              <w:t>*</w:t>
            </w:r>
            <w:r w:rsidR="00C957D3">
              <w:t xml:space="preserve"> </w:t>
            </w:r>
            <w:r w:rsidRPr="00665C39">
              <w:t xml:space="preserve">Insurance or </w:t>
            </w:r>
            <w:r w:rsidRPr="00665C39">
              <w:br/>
              <w:t>Incorporation</w:t>
            </w:r>
          </w:p>
        </w:tc>
        <w:tc>
          <w:tcPr>
            <w:tcW w:w="3768" w:type="pct"/>
            <w:tcBorders>
              <w:top w:val="single" w:sz="4" w:space="0" w:color="auto"/>
              <w:left w:val="single" w:sz="4" w:space="0" w:color="FFFFFF" w:themeColor="background1"/>
              <w:bottom w:val="single" w:sz="4" w:space="0" w:color="auto"/>
              <w:right w:val="single" w:sz="24" w:space="0" w:color="4F81BD" w:themeColor="accent1"/>
            </w:tcBorders>
          </w:tcPr>
          <w:p w14:paraId="17D49ABB" w14:textId="11BA3652" w:rsidR="007C3B54" w:rsidRPr="00665C39" w:rsidRDefault="007C3B54" w:rsidP="00CA1DB1">
            <w:pPr>
              <w:tabs>
                <w:tab w:val="left" w:pos="4858"/>
                <w:tab w:val="left" w:pos="5992"/>
              </w:tabs>
              <w:jc w:val="left"/>
              <w:rPr>
                <w:b/>
              </w:rPr>
            </w:pPr>
            <w:r w:rsidRPr="00665C39">
              <w:t>Copy of current Public Liability Insurance attached</w:t>
            </w:r>
            <w:r w:rsidRPr="00665C39">
              <w:tab/>
              <w:t xml:space="preserve">Yes </w:t>
            </w:r>
            <w:sdt>
              <w:sdtPr>
                <w:id w:val="-1391567098"/>
              </w:sdtPr>
              <w:sdtEndPr/>
              <w:sdtContent>
                <w:sdt>
                  <w:sdtPr>
                    <w:id w:val="-1330052467"/>
                  </w:sdtPr>
                  <w:sdtEndPr/>
                  <w:sdtContent>
                    <w:r w:rsidRPr="00665C39">
                      <w:rPr>
                        <w:rFonts w:ascii="MS Gothic" w:eastAsia="MS Gothic" w:hAnsi="MS Gothic" w:cs="MS Gothic" w:hint="eastAsia"/>
                      </w:rPr>
                      <w:t>☐</w:t>
                    </w:r>
                  </w:sdtContent>
                </w:sdt>
              </w:sdtContent>
            </w:sdt>
            <w:r w:rsidRPr="00665C39">
              <w:tab/>
              <w:t xml:space="preserve">No </w:t>
            </w:r>
            <w:sdt>
              <w:sdtPr>
                <w:id w:val="497310709"/>
              </w:sdtPr>
              <w:sdtEndPr/>
              <w:sdtContent>
                <w:sdt>
                  <w:sdtPr>
                    <w:id w:val="253325493"/>
                  </w:sdtPr>
                  <w:sdtEndPr/>
                  <w:sdtContent>
                    <w:r w:rsidRPr="00665C39">
                      <w:rPr>
                        <w:rFonts w:ascii="Segoe UI Symbol" w:hAnsi="Segoe UI Symbol" w:cs="Segoe UI Symbol"/>
                      </w:rPr>
                      <w:t>☐</w:t>
                    </w:r>
                    <w:r w:rsidR="00CA1DB1">
                      <w:rPr>
                        <w:rFonts w:ascii="Segoe UI Symbol" w:hAnsi="Segoe UI Symbol" w:cs="Segoe UI Symbol"/>
                      </w:rPr>
                      <w:t xml:space="preserve">    </w:t>
                    </w:r>
                  </w:sdtContent>
                </w:sdt>
              </w:sdtContent>
            </w:sdt>
            <w:r w:rsidRPr="00665C39">
              <w:t xml:space="preserve"> or</w:t>
            </w:r>
            <w:r w:rsidR="00CA1DB1">
              <w:t>,</w:t>
            </w:r>
            <w:r>
              <w:br/>
            </w:r>
            <w:r w:rsidRPr="00665C39">
              <w:t>Incorporated Public Association number:</w:t>
            </w:r>
            <w:r w:rsidRPr="00665C39">
              <w:tab/>
            </w:r>
            <w:r w:rsidR="00CA1DB1">
              <w:tab/>
            </w:r>
          </w:p>
        </w:tc>
      </w:tr>
      <w:tr w:rsidR="00CA1DB1" w:rsidRPr="004F5318" w14:paraId="1BC0149C" w14:textId="77777777" w:rsidTr="00CA1DB1">
        <w:tc>
          <w:tcPr>
            <w:tcW w:w="1232" w:type="pct"/>
            <w:tcBorders>
              <w:top w:val="single" w:sz="4" w:space="0" w:color="auto"/>
              <w:bottom w:val="nil"/>
              <w:right w:val="single" w:sz="4" w:space="0" w:color="FFFFFF" w:themeColor="background1"/>
            </w:tcBorders>
          </w:tcPr>
          <w:p w14:paraId="605DD645" w14:textId="51A1A28F" w:rsidR="00CA1DB1" w:rsidRPr="005B4D9A" w:rsidRDefault="00CA1DB1" w:rsidP="0029185A">
            <w:pPr>
              <w:jc w:val="left"/>
              <w:rPr>
                <w:b/>
                <w:bCs/>
              </w:rPr>
            </w:pPr>
          </w:p>
          <w:p w14:paraId="0AF204A3" w14:textId="0A875DEF" w:rsidR="00CA1DB1" w:rsidRPr="005B4D9A" w:rsidRDefault="00CA1DB1" w:rsidP="0029185A">
            <w:pPr>
              <w:jc w:val="left"/>
            </w:pPr>
            <w:r w:rsidRPr="005B4D9A">
              <w:rPr>
                <w:b/>
                <w:bCs/>
              </w:rPr>
              <w:t>Declaration</w:t>
            </w:r>
          </w:p>
          <w:p w14:paraId="01A8A674" w14:textId="77777777" w:rsidR="00CA1DB1" w:rsidRPr="005B4D9A" w:rsidRDefault="00CA1DB1" w:rsidP="0029185A">
            <w:pPr>
              <w:spacing w:after="0" w:line="240" w:lineRule="auto"/>
              <w:jc w:val="left"/>
            </w:pPr>
          </w:p>
        </w:tc>
        <w:tc>
          <w:tcPr>
            <w:tcW w:w="3768" w:type="pct"/>
            <w:vMerge w:val="restart"/>
            <w:tcBorders>
              <w:top w:val="single" w:sz="4" w:space="0" w:color="auto"/>
              <w:left w:val="single" w:sz="4" w:space="0" w:color="FFFFFF" w:themeColor="background1"/>
              <w:right w:val="single" w:sz="24" w:space="0" w:color="4F81BD" w:themeColor="accent1"/>
            </w:tcBorders>
          </w:tcPr>
          <w:p w14:paraId="3E065D53" w14:textId="0FD33022" w:rsidR="00CA1DB1" w:rsidRPr="005B4D9A" w:rsidRDefault="00CA1DB1" w:rsidP="007C3B54">
            <w:pPr>
              <w:rPr>
                <w:i/>
              </w:rPr>
            </w:pPr>
            <w:sdt>
              <w:sdtPr>
                <w:rPr>
                  <w:sz w:val="28"/>
                </w:rPr>
                <w:id w:val="1157969158"/>
                <w14:checkbox>
                  <w14:checked w14:val="0"/>
                  <w14:checkedState w14:val="2612" w14:font="MS Gothic"/>
                  <w14:uncheckedState w14:val="2610" w14:font="MS Gothic"/>
                </w14:checkbox>
              </w:sdtPr>
              <w:sdtContent>
                <w:r w:rsidRPr="0029185A">
                  <w:rPr>
                    <w:rFonts w:ascii="MS Gothic" w:eastAsia="MS Gothic" w:hAnsi="MS Gothic"/>
                    <w:sz w:val="28"/>
                  </w:rPr>
                  <w:t>☐</w:t>
                </w:r>
              </w:sdtContent>
            </w:sdt>
            <w:r>
              <w:rPr>
                <w:i/>
              </w:rPr>
              <w:t xml:space="preserve"> I have read and understand the</w:t>
            </w:r>
            <w:r w:rsidRPr="006A6C29">
              <w:rPr>
                <w:rFonts w:cs="Calibri"/>
                <w:i/>
              </w:rPr>
              <w:t xml:space="preserve"> </w:t>
            </w:r>
            <w:r w:rsidRPr="0029185A">
              <w:rPr>
                <w:rFonts w:cs="Calibri"/>
              </w:rPr>
              <w:t>Municipal Drought Weeds Grants 2020 - Guidelines and Eligibility</w:t>
            </w:r>
            <w:r w:rsidRPr="00C957D3">
              <w:rPr>
                <w:rFonts w:cs="Calibri"/>
              </w:rPr>
              <w:t xml:space="preserve"> </w:t>
            </w:r>
            <w:r w:rsidRPr="005B4D9A">
              <w:rPr>
                <w:i/>
              </w:rPr>
              <w:t>and all the information I have provided in and with this application is true and complete.</w:t>
            </w:r>
            <w:r>
              <w:rPr>
                <w:i/>
              </w:rPr>
              <w:t xml:space="preserve"> </w:t>
            </w:r>
          </w:p>
          <w:p w14:paraId="153700F0" w14:textId="2B113DE3" w:rsidR="00CA1DB1" w:rsidRPr="005B4D9A" w:rsidRDefault="00CA1DB1" w:rsidP="007C3B54">
            <w:pPr>
              <w:rPr>
                <w:i/>
                <w:iCs/>
              </w:rPr>
            </w:pPr>
            <w:sdt>
              <w:sdtPr>
                <w:rPr>
                  <w:sz w:val="28"/>
                </w:rPr>
                <w:id w:val="-1814712562"/>
                <w14:checkbox>
                  <w14:checked w14:val="0"/>
                  <w14:checkedState w14:val="2612" w14:font="MS Gothic"/>
                  <w14:uncheckedState w14:val="2610" w14:font="MS Gothic"/>
                </w14:checkbox>
              </w:sdtPr>
              <w:sdtContent>
                <w:r w:rsidRPr="0029185A">
                  <w:rPr>
                    <w:rFonts w:ascii="MS Gothic" w:eastAsia="MS Gothic" w:hAnsi="MS Gothic"/>
                    <w:sz w:val="28"/>
                  </w:rPr>
                  <w:t>☐</w:t>
                </w:r>
              </w:sdtContent>
            </w:sdt>
            <w:r>
              <w:rPr>
                <w:sz w:val="28"/>
              </w:rPr>
              <w:t xml:space="preserve">  </w:t>
            </w:r>
            <w:r w:rsidRPr="00CA1DB1">
              <w:rPr>
                <w:i/>
                <w:iCs/>
              </w:rPr>
              <w:t xml:space="preserve">More than </w:t>
            </w:r>
            <w:r w:rsidRPr="005B4D9A">
              <w:rPr>
                <w:i/>
                <w:iCs/>
              </w:rPr>
              <w:t xml:space="preserve">50% </w:t>
            </w:r>
            <w:r>
              <w:rPr>
                <w:i/>
                <w:iCs/>
              </w:rPr>
              <w:t xml:space="preserve">of my </w:t>
            </w:r>
            <w:r w:rsidRPr="005B4D9A">
              <w:rPr>
                <w:i/>
                <w:iCs/>
              </w:rPr>
              <w:t xml:space="preserve">gross income </w:t>
            </w:r>
            <w:r>
              <w:rPr>
                <w:i/>
                <w:iCs/>
              </w:rPr>
              <w:t xml:space="preserve">is </w:t>
            </w:r>
            <w:r w:rsidRPr="005B4D9A">
              <w:rPr>
                <w:i/>
                <w:iCs/>
              </w:rPr>
              <w:t>from primary production and have evidence of being a primary producer</w:t>
            </w:r>
            <w:r>
              <w:rPr>
                <w:i/>
                <w:iCs/>
              </w:rPr>
              <w:t xml:space="preserve">. </w:t>
            </w:r>
          </w:p>
          <w:p w14:paraId="7A2BB693" w14:textId="2756ED35" w:rsidR="00CA1DB1" w:rsidRDefault="00CA1DB1" w:rsidP="00CA1DB1">
            <w:pPr>
              <w:tabs>
                <w:tab w:val="left" w:pos="5311"/>
              </w:tabs>
              <w:spacing w:before="480" w:after="120"/>
            </w:pPr>
            <w:r w:rsidRPr="005B4D9A">
              <w:t>Name:</w:t>
            </w:r>
            <w:r>
              <w:tab/>
            </w:r>
            <w:r w:rsidRPr="005B4D9A">
              <w:t>Date</w:t>
            </w:r>
          </w:p>
          <w:p w14:paraId="23AED30B" w14:textId="3285A3C0" w:rsidR="00CA1DB1" w:rsidRPr="005B4D9A" w:rsidRDefault="00CA1DB1" w:rsidP="00CA1DB1">
            <w:pPr>
              <w:tabs>
                <w:tab w:val="left" w:pos="5311"/>
              </w:tabs>
              <w:spacing w:before="480" w:after="120"/>
            </w:pPr>
            <w:r w:rsidRPr="005B4D9A">
              <w:t>Signature:</w:t>
            </w:r>
            <w:r w:rsidRPr="005B4D9A">
              <w:tab/>
            </w:r>
          </w:p>
          <w:p w14:paraId="161416EC" w14:textId="77777777" w:rsidR="00CA1DB1" w:rsidRPr="005B4D9A" w:rsidRDefault="00CA1DB1" w:rsidP="007C3B54">
            <w:pPr>
              <w:tabs>
                <w:tab w:val="left" w:pos="5311"/>
              </w:tabs>
              <w:spacing w:before="240" w:after="120"/>
            </w:pPr>
          </w:p>
        </w:tc>
      </w:tr>
      <w:tr w:rsidR="00CA1DB1" w:rsidRPr="004F5318" w14:paraId="07517F36" w14:textId="77777777" w:rsidTr="00CA1DB1">
        <w:tc>
          <w:tcPr>
            <w:tcW w:w="1232" w:type="pct"/>
            <w:tcBorders>
              <w:top w:val="nil"/>
              <w:bottom w:val="single" w:sz="24" w:space="0" w:color="4F81BD" w:themeColor="accent1"/>
              <w:right w:val="single" w:sz="4" w:space="0" w:color="FFFFFF" w:themeColor="background1"/>
            </w:tcBorders>
          </w:tcPr>
          <w:p w14:paraId="434180E0" w14:textId="77777777" w:rsidR="00CA1DB1" w:rsidRPr="005B4D9A" w:rsidRDefault="00CA1DB1" w:rsidP="0029185A">
            <w:pPr>
              <w:jc w:val="left"/>
              <w:rPr>
                <w:b/>
                <w:bCs/>
              </w:rPr>
            </w:pPr>
          </w:p>
        </w:tc>
        <w:tc>
          <w:tcPr>
            <w:tcW w:w="3768" w:type="pct"/>
            <w:vMerge/>
            <w:tcBorders>
              <w:left w:val="single" w:sz="4" w:space="0" w:color="FFFFFF" w:themeColor="background1"/>
              <w:bottom w:val="single" w:sz="24" w:space="0" w:color="4F81BD" w:themeColor="accent1"/>
              <w:right w:val="single" w:sz="24" w:space="0" w:color="4F81BD" w:themeColor="accent1"/>
            </w:tcBorders>
          </w:tcPr>
          <w:p w14:paraId="42F9E1A0" w14:textId="77777777" w:rsidR="00CA1DB1" w:rsidRPr="0029185A" w:rsidRDefault="00CA1DB1" w:rsidP="007C3B54">
            <w:pPr>
              <w:rPr>
                <w:rFonts w:ascii="MS Gothic" w:eastAsia="MS Gothic" w:hAnsi="MS Gothic"/>
                <w:sz w:val="28"/>
              </w:rPr>
            </w:pPr>
          </w:p>
        </w:tc>
      </w:tr>
    </w:tbl>
    <w:p w14:paraId="32E352FB" w14:textId="0340DF5A" w:rsidR="007C3B54" w:rsidRDefault="007C3B54" w:rsidP="007C3B54">
      <w:pPr>
        <w:rPr>
          <w:lang w:val="en-US"/>
        </w:rPr>
      </w:pPr>
      <w:r>
        <w:rPr>
          <w:lang w:val="en-US"/>
        </w:rPr>
        <w:t>*Copies/Details must be provided if application is successful.</w:t>
      </w:r>
    </w:p>
    <w:p w14:paraId="6AC5418E" w14:textId="0241A07B" w:rsidR="00C957D3" w:rsidRDefault="00C957D3" w:rsidP="007C3B54">
      <w:pPr>
        <w:rPr>
          <w:lang w:val="en-US"/>
        </w:rPr>
      </w:pPr>
    </w:p>
    <w:p w14:paraId="0D22665C" w14:textId="77777777" w:rsidR="00C957D3" w:rsidRDefault="00C957D3" w:rsidP="0029185A">
      <w:pPr>
        <w:pStyle w:val="Heading1"/>
        <w:rPr>
          <w:rFonts w:eastAsiaTheme="minorHAnsi"/>
          <w:i/>
        </w:rPr>
      </w:pPr>
      <w:r>
        <w:rPr>
          <w:rFonts w:eastAsiaTheme="minorHAnsi"/>
        </w:rPr>
        <w:t>PART B: Project Details</w:t>
      </w:r>
    </w:p>
    <w:tbl>
      <w:tblPr>
        <w:tblStyle w:val="TableGrid"/>
        <w:tblW w:w="10715" w:type="dxa"/>
        <w:tblInd w:w="-5" w:type="dxa"/>
        <w:tblLook w:val="04A0" w:firstRow="1" w:lastRow="0" w:firstColumn="1" w:lastColumn="0" w:noHBand="0" w:noVBand="1"/>
      </w:tblPr>
      <w:tblGrid>
        <w:gridCol w:w="10715"/>
      </w:tblGrid>
      <w:tr w:rsidR="007C3B54" w:rsidRPr="004F5318" w14:paraId="31150310" w14:textId="77777777" w:rsidTr="0029185A">
        <w:trPr>
          <w:trHeight w:val="699"/>
        </w:trPr>
        <w:tc>
          <w:tcPr>
            <w:tcW w:w="10715" w:type="dxa"/>
            <w:tcBorders>
              <w:top w:val="single" w:sz="4" w:space="0" w:color="auto"/>
              <w:bottom w:val="single" w:sz="4" w:space="0" w:color="auto"/>
            </w:tcBorders>
          </w:tcPr>
          <w:p w14:paraId="6BC84640" w14:textId="77777777" w:rsidR="007C3B54" w:rsidRDefault="007C3B54" w:rsidP="007C3B54">
            <w:pPr>
              <w:pStyle w:val="Heading2"/>
              <w:outlineLvl w:val="1"/>
              <w:rPr>
                <w:rFonts w:eastAsiaTheme="minorHAnsi"/>
              </w:rPr>
            </w:pPr>
            <w:r>
              <w:rPr>
                <w:rFonts w:eastAsiaTheme="minorHAnsi"/>
              </w:rPr>
              <w:t>Title of the Project</w:t>
            </w:r>
          </w:p>
          <w:p w14:paraId="7D3C0659" w14:textId="77777777" w:rsidR="007C3B54" w:rsidRDefault="007C3B54" w:rsidP="007C3B54"/>
          <w:p w14:paraId="7AD74F95" w14:textId="77777777" w:rsidR="007C3B54" w:rsidRPr="005B4D9A" w:rsidRDefault="007C3B54" w:rsidP="007C3B54">
            <w:pPr>
              <w:rPr>
                <w:rFonts w:eastAsia="Calibri" w:cs="Calibri"/>
                <w:i/>
                <w:sz w:val="24"/>
                <w:szCs w:val="24"/>
              </w:rPr>
            </w:pPr>
          </w:p>
        </w:tc>
      </w:tr>
      <w:tr w:rsidR="007C3B54" w:rsidRPr="004F5318" w14:paraId="5990BBC8" w14:textId="77777777" w:rsidTr="0029185A">
        <w:tc>
          <w:tcPr>
            <w:tcW w:w="10715" w:type="dxa"/>
            <w:tcBorders>
              <w:top w:val="single" w:sz="4" w:space="0" w:color="auto"/>
              <w:bottom w:val="single" w:sz="4" w:space="0" w:color="auto"/>
            </w:tcBorders>
          </w:tcPr>
          <w:p w14:paraId="0E235801" w14:textId="77777777" w:rsidR="007C3B54" w:rsidRDefault="007C3B54" w:rsidP="007C3B54">
            <w:pPr>
              <w:pStyle w:val="Heading2"/>
              <w:outlineLvl w:val="1"/>
            </w:pPr>
            <w:r w:rsidRPr="007C048A">
              <w:rPr>
                <w:rFonts w:eastAsiaTheme="minorHAnsi"/>
              </w:rPr>
              <w:t>Drought weed issues</w:t>
            </w:r>
            <w:r>
              <w:t xml:space="preserve"> </w:t>
            </w:r>
          </w:p>
          <w:p w14:paraId="7CF3D402" w14:textId="00325538" w:rsidR="007C3B54" w:rsidRPr="007C048A" w:rsidRDefault="007C3B54" w:rsidP="007C3B54">
            <w:r>
              <w:t xml:space="preserve">What </w:t>
            </w:r>
            <w:r w:rsidR="006B4F34">
              <w:t xml:space="preserve">are the </w:t>
            </w:r>
            <w:r>
              <w:t>drought</w:t>
            </w:r>
            <w:r w:rsidR="006B4F34">
              <w:t xml:space="preserve"> </w:t>
            </w:r>
            <w:r>
              <w:t xml:space="preserve">weed issues you </w:t>
            </w:r>
            <w:r w:rsidR="006B4F34">
              <w:t>intend</w:t>
            </w:r>
            <w:r>
              <w:t xml:space="preserve"> to address? (</w:t>
            </w:r>
            <w:r w:rsidRPr="007C048A">
              <w:t>weeds</w:t>
            </w:r>
            <w:r w:rsidR="006B4F34">
              <w:t xml:space="preserve"> and</w:t>
            </w:r>
            <w:r w:rsidRPr="007C048A">
              <w:t xml:space="preserve"> </w:t>
            </w:r>
            <w:r>
              <w:t>impact/</w:t>
            </w:r>
            <w:r w:rsidRPr="007C048A">
              <w:t>threat</w:t>
            </w:r>
            <w:r>
              <w:t>s</w:t>
            </w:r>
            <w:r w:rsidRPr="007C048A">
              <w:t xml:space="preserve"> to agricultural productivity</w:t>
            </w:r>
            <w:r>
              <w:t>):</w:t>
            </w:r>
          </w:p>
          <w:p w14:paraId="31195307" w14:textId="77777777" w:rsidR="007C3B54" w:rsidRPr="00232F8B" w:rsidRDefault="007C3B54" w:rsidP="007C3B54"/>
          <w:p w14:paraId="33930896" w14:textId="77777777" w:rsidR="007C3B54" w:rsidRPr="00232F8B" w:rsidRDefault="007C3B54" w:rsidP="007C3B54"/>
          <w:p w14:paraId="2ABD428D" w14:textId="0567191D" w:rsidR="007C3B54" w:rsidRDefault="007C3B54" w:rsidP="007C3B54"/>
          <w:p w14:paraId="5F3B1BD7" w14:textId="77777777" w:rsidR="00EB075D" w:rsidRDefault="00EB075D" w:rsidP="007C3B54"/>
          <w:p w14:paraId="39AEEFD1" w14:textId="77777777" w:rsidR="007C3B54" w:rsidRDefault="007C3B54" w:rsidP="007C3B54"/>
          <w:p w14:paraId="0733018A" w14:textId="77777777" w:rsidR="007C3B54" w:rsidRDefault="007C3B54" w:rsidP="007C3B54"/>
          <w:p w14:paraId="4ACED217" w14:textId="77777777" w:rsidR="007C3B54" w:rsidRDefault="007C3B54" w:rsidP="007C3B54"/>
          <w:p w14:paraId="7B5E96B7" w14:textId="77777777" w:rsidR="007C3B54" w:rsidRDefault="007C3B54" w:rsidP="007C3B54"/>
          <w:p w14:paraId="76C8ECED" w14:textId="448D4E49" w:rsidR="007C3B54" w:rsidRDefault="007C3B54" w:rsidP="007C3B54"/>
          <w:p w14:paraId="7C012ED1" w14:textId="77777777" w:rsidR="005056C2" w:rsidRDefault="005056C2" w:rsidP="007C3B54"/>
          <w:p w14:paraId="15364972" w14:textId="77777777" w:rsidR="007C3B54" w:rsidRDefault="007C3B54" w:rsidP="007C3B54"/>
          <w:p w14:paraId="5EAC4BF1" w14:textId="77777777" w:rsidR="007C3B54" w:rsidRDefault="007C3B54" w:rsidP="007C3B54"/>
          <w:p w14:paraId="12EA38DE" w14:textId="77777777" w:rsidR="007C3B54" w:rsidRDefault="007C3B54" w:rsidP="007C3B54"/>
          <w:p w14:paraId="3E9447BC" w14:textId="77777777" w:rsidR="007C3B54" w:rsidRPr="000701C3" w:rsidRDefault="007C3B54" w:rsidP="007C3B54"/>
        </w:tc>
      </w:tr>
      <w:tr w:rsidR="00C957D3" w:rsidRPr="004F5318" w14:paraId="274782F5" w14:textId="77777777" w:rsidTr="0029185A">
        <w:tc>
          <w:tcPr>
            <w:tcW w:w="10715" w:type="dxa"/>
            <w:tcBorders>
              <w:top w:val="single" w:sz="4" w:space="0" w:color="auto"/>
              <w:bottom w:val="single" w:sz="4" w:space="0" w:color="auto"/>
            </w:tcBorders>
          </w:tcPr>
          <w:p w14:paraId="29BE18D9" w14:textId="1CDA57A2" w:rsidR="00C957D3" w:rsidRPr="0029185A" w:rsidRDefault="00C957D3">
            <w:pPr>
              <w:pStyle w:val="Heading2"/>
              <w:outlineLvl w:val="1"/>
              <w:rPr>
                <w:rFonts w:eastAsiaTheme="minorHAnsi"/>
              </w:rPr>
            </w:pPr>
            <w:r w:rsidRPr="0029185A">
              <w:rPr>
                <w:rFonts w:eastAsiaTheme="minorHAnsi"/>
              </w:rPr>
              <w:t>Drought and farm management</w:t>
            </w:r>
          </w:p>
          <w:p w14:paraId="2B78A5F1" w14:textId="2319A75E" w:rsidR="00C957D3" w:rsidRDefault="00C957D3" w:rsidP="00C957D3">
            <w:r>
              <w:t>H</w:t>
            </w:r>
            <w:r w:rsidR="005056C2">
              <w:t>ow h</w:t>
            </w:r>
            <w:r w:rsidRPr="00986488">
              <w:t>as your ability to manage weeds and</w:t>
            </w:r>
            <w:r w:rsidR="005056C2">
              <w:t>/or</w:t>
            </w:r>
            <w:r w:rsidRPr="00986488">
              <w:t xml:space="preserve"> farm produc</w:t>
            </w:r>
            <w:r>
              <w:t xml:space="preserve">tion been diminished </w:t>
            </w:r>
            <w:r w:rsidR="005056C2">
              <w:t xml:space="preserve">by </w:t>
            </w:r>
            <w:r>
              <w:t>drought?</w:t>
            </w:r>
          </w:p>
          <w:p w14:paraId="4E82E0BF" w14:textId="77777777" w:rsidR="00C957D3" w:rsidRDefault="00C957D3" w:rsidP="00C957D3"/>
          <w:p w14:paraId="7F60AD60" w14:textId="342F09D6" w:rsidR="00C957D3" w:rsidRDefault="00C957D3" w:rsidP="0029185A"/>
          <w:p w14:paraId="0B993561" w14:textId="77777777" w:rsidR="00C957D3" w:rsidRDefault="00C957D3" w:rsidP="0029185A"/>
          <w:p w14:paraId="1BC772D9" w14:textId="53CE4CD7" w:rsidR="00C957D3" w:rsidRDefault="00C957D3" w:rsidP="0029185A"/>
          <w:p w14:paraId="2C66BD75" w14:textId="5CCE58D5" w:rsidR="00C957D3" w:rsidRDefault="00C957D3" w:rsidP="0029185A"/>
          <w:p w14:paraId="7332C1C9" w14:textId="77777777" w:rsidR="00C957D3" w:rsidRPr="0029185A" w:rsidRDefault="00C957D3" w:rsidP="0029185A"/>
          <w:p w14:paraId="17DA2844" w14:textId="77777777" w:rsidR="00C957D3" w:rsidRPr="007C048A" w:rsidRDefault="00C957D3" w:rsidP="0029185A"/>
        </w:tc>
      </w:tr>
      <w:tr w:rsidR="00C957D3" w:rsidRPr="004F5318" w14:paraId="287573C4" w14:textId="77777777" w:rsidTr="0029185A">
        <w:tc>
          <w:tcPr>
            <w:tcW w:w="10715" w:type="dxa"/>
            <w:tcBorders>
              <w:top w:val="single" w:sz="4" w:space="0" w:color="auto"/>
              <w:bottom w:val="single" w:sz="4" w:space="0" w:color="auto"/>
            </w:tcBorders>
          </w:tcPr>
          <w:p w14:paraId="3C51BEC7" w14:textId="08B6FC11" w:rsidR="00C957D3" w:rsidRDefault="00C957D3" w:rsidP="00C957D3">
            <w:pPr>
              <w:pStyle w:val="Heading2"/>
              <w:outlineLvl w:val="1"/>
            </w:pPr>
            <w:r w:rsidRPr="00232F8B">
              <w:t>Project Description</w:t>
            </w:r>
          </w:p>
          <w:p w14:paraId="1980FAB1" w14:textId="2A367B72" w:rsidR="00333944" w:rsidRPr="006B4424" w:rsidRDefault="00C957D3" w:rsidP="006B4424">
            <w:pPr>
              <w:spacing w:after="60"/>
            </w:pPr>
            <w:r w:rsidRPr="006B4424">
              <w:rPr>
                <w:rFonts w:eastAsia="Calibri"/>
              </w:rPr>
              <w:t xml:space="preserve">Describe </w:t>
            </w:r>
          </w:p>
          <w:p w14:paraId="53542EAE" w14:textId="77777777" w:rsidR="00333944" w:rsidRDefault="00333944">
            <w:pPr>
              <w:pStyle w:val="ListParagraph"/>
              <w:numPr>
                <w:ilvl w:val="0"/>
                <w:numId w:val="42"/>
              </w:numPr>
              <w:rPr>
                <w:rFonts w:asciiTheme="majorHAnsi" w:hAnsiTheme="majorHAnsi"/>
              </w:rPr>
            </w:pPr>
            <w:r>
              <w:rPr>
                <w:rFonts w:asciiTheme="majorHAnsi" w:hAnsiTheme="majorHAnsi"/>
              </w:rPr>
              <w:t xml:space="preserve">The </w:t>
            </w:r>
            <w:r w:rsidR="00C957D3" w:rsidRPr="0029185A">
              <w:rPr>
                <w:rFonts w:asciiTheme="majorHAnsi" w:hAnsiTheme="majorHAnsi"/>
              </w:rPr>
              <w:t>on-ground control, biosecurity measures and/or education, training and awareness activities proposed</w:t>
            </w:r>
          </w:p>
          <w:p w14:paraId="4CBBB2F1" w14:textId="005B052E" w:rsidR="00C957D3" w:rsidRPr="006B4424" w:rsidRDefault="00333944">
            <w:pPr>
              <w:pStyle w:val="ListParagraph"/>
              <w:numPr>
                <w:ilvl w:val="0"/>
                <w:numId w:val="42"/>
              </w:numPr>
              <w:rPr>
                <w:rFonts w:asciiTheme="majorHAnsi" w:hAnsiTheme="majorHAnsi"/>
              </w:rPr>
            </w:pPr>
            <w:r>
              <w:rPr>
                <w:rFonts w:asciiTheme="majorHAnsi" w:hAnsiTheme="majorHAnsi"/>
              </w:rPr>
              <w:t>H</w:t>
            </w:r>
            <w:r w:rsidR="005056C2">
              <w:rPr>
                <w:rFonts w:asciiTheme="majorHAnsi" w:hAnsiTheme="majorHAnsi"/>
              </w:rPr>
              <w:t xml:space="preserve">ow each </w:t>
            </w:r>
            <w:r w:rsidR="00C957D3" w:rsidRPr="006B4424">
              <w:rPr>
                <w:rFonts w:asciiTheme="majorHAnsi" w:hAnsiTheme="majorHAnsi"/>
              </w:rPr>
              <w:t>will control, reduce the spread or prevent the emergence of drought-favoured weeds and their impact on agricultural productivity</w:t>
            </w:r>
            <w:r>
              <w:rPr>
                <w:rFonts w:asciiTheme="majorHAnsi" w:hAnsiTheme="majorHAnsi"/>
              </w:rPr>
              <w:t xml:space="preserve">, including </w:t>
            </w:r>
            <w:r w:rsidRPr="0029185A">
              <w:rPr>
                <w:rFonts w:asciiTheme="majorHAnsi" w:hAnsiTheme="majorHAnsi"/>
              </w:rPr>
              <w:t xml:space="preserve">for awareness and education or planning activities </w:t>
            </w:r>
            <w:r>
              <w:rPr>
                <w:rFonts w:asciiTheme="majorHAnsi" w:hAnsiTheme="majorHAnsi"/>
              </w:rPr>
              <w:t>the</w:t>
            </w:r>
            <w:r w:rsidRPr="0029185A">
              <w:rPr>
                <w:rFonts w:asciiTheme="majorHAnsi" w:hAnsiTheme="majorHAnsi"/>
              </w:rPr>
              <w:t xml:space="preserve"> effective weed management outcomes </w:t>
            </w:r>
            <w:r>
              <w:rPr>
                <w:rFonts w:asciiTheme="majorHAnsi" w:hAnsiTheme="majorHAnsi"/>
              </w:rPr>
              <w:t xml:space="preserve">they </w:t>
            </w:r>
            <w:r w:rsidRPr="0029185A">
              <w:rPr>
                <w:rFonts w:asciiTheme="majorHAnsi" w:hAnsiTheme="majorHAnsi"/>
              </w:rPr>
              <w:t>will deliver</w:t>
            </w:r>
          </w:p>
          <w:p w14:paraId="57CCAE6D" w14:textId="3DF1F42F" w:rsidR="00C957D3" w:rsidRDefault="00333944" w:rsidP="0029185A">
            <w:pPr>
              <w:pStyle w:val="ListParagraph"/>
              <w:numPr>
                <w:ilvl w:val="0"/>
                <w:numId w:val="42"/>
              </w:numPr>
              <w:rPr>
                <w:rFonts w:asciiTheme="majorHAnsi" w:hAnsiTheme="majorHAnsi"/>
              </w:rPr>
            </w:pPr>
            <w:r>
              <w:rPr>
                <w:rFonts w:asciiTheme="majorHAnsi" w:hAnsiTheme="majorHAnsi"/>
              </w:rPr>
              <w:t>M</w:t>
            </w:r>
            <w:r w:rsidR="00C957D3" w:rsidRPr="0029185A">
              <w:rPr>
                <w:rFonts w:asciiTheme="majorHAnsi" w:hAnsiTheme="majorHAnsi"/>
              </w:rPr>
              <w:t xml:space="preserve">ethod(s) to be used for each activity and site </w:t>
            </w:r>
            <w:r w:rsidR="00C957D3" w:rsidRPr="00C475B0">
              <w:rPr>
                <w:rFonts w:asciiTheme="majorHAnsi" w:hAnsiTheme="majorHAnsi"/>
              </w:rPr>
              <w:t xml:space="preserve">and </w:t>
            </w:r>
            <w:r w:rsidR="00C957D3">
              <w:rPr>
                <w:rFonts w:asciiTheme="majorHAnsi" w:hAnsiTheme="majorHAnsi"/>
              </w:rPr>
              <w:t xml:space="preserve">the </w:t>
            </w:r>
            <w:r w:rsidR="00C957D3" w:rsidRPr="00C475B0">
              <w:rPr>
                <w:rFonts w:asciiTheme="majorHAnsi" w:hAnsiTheme="majorHAnsi"/>
              </w:rPr>
              <w:t>planned follow-up weed management</w:t>
            </w:r>
            <w:r w:rsidR="003C2A46">
              <w:rPr>
                <w:rFonts w:asciiTheme="majorHAnsi" w:hAnsiTheme="majorHAnsi"/>
              </w:rPr>
              <w:t>.</w:t>
            </w:r>
          </w:p>
          <w:p w14:paraId="624C747F" w14:textId="648F2ADE" w:rsidR="00C957D3" w:rsidRPr="006B4424" w:rsidRDefault="00C957D3" w:rsidP="006B4424">
            <w:pPr>
              <w:spacing w:after="60"/>
            </w:pPr>
            <w:r w:rsidRPr="006B4424">
              <w:rPr>
                <w:rFonts w:eastAsia="Calibri"/>
              </w:rPr>
              <w:t>Include individual activities and sites on the Project Map and Budget (PART C</w:t>
            </w:r>
            <w:r w:rsidR="0096485B">
              <w:rPr>
                <w:rFonts w:eastAsia="Calibri"/>
              </w:rPr>
              <w:t xml:space="preserve"> </w:t>
            </w:r>
            <w:r w:rsidRPr="006B4424">
              <w:rPr>
                <w:rFonts w:eastAsia="Calibri"/>
              </w:rPr>
              <w:t>below)</w:t>
            </w:r>
            <w:r w:rsidR="0096485B">
              <w:rPr>
                <w:rFonts w:eastAsia="Calibri"/>
              </w:rPr>
              <w:t xml:space="preserve">. </w:t>
            </w:r>
            <w:r w:rsidR="0096485B" w:rsidRPr="0029185A">
              <w:rPr>
                <w:rFonts w:asciiTheme="majorHAnsi" w:hAnsiTheme="majorHAnsi"/>
              </w:rPr>
              <w:t>Photographs may be attached</w:t>
            </w:r>
            <w:r w:rsidR="0096485B">
              <w:rPr>
                <w:rFonts w:asciiTheme="majorHAnsi" w:hAnsiTheme="majorHAnsi"/>
              </w:rPr>
              <w:t>,</w:t>
            </w:r>
            <w:r w:rsidR="0096485B" w:rsidRPr="0029185A">
              <w:rPr>
                <w:rFonts w:asciiTheme="majorHAnsi" w:hAnsiTheme="majorHAnsi"/>
              </w:rPr>
              <w:t xml:space="preserve"> </w:t>
            </w:r>
            <w:r w:rsidR="0096485B">
              <w:rPr>
                <w:rFonts w:asciiTheme="majorHAnsi" w:hAnsiTheme="majorHAnsi"/>
              </w:rPr>
              <w:t xml:space="preserve">activity/sites </w:t>
            </w:r>
            <w:r w:rsidR="0096485B" w:rsidRPr="0029185A">
              <w:rPr>
                <w:rFonts w:asciiTheme="majorHAnsi" w:hAnsiTheme="majorHAnsi"/>
              </w:rPr>
              <w:t xml:space="preserve">with a brief </w:t>
            </w:r>
            <w:r w:rsidR="0096485B">
              <w:rPr>
                <w:rFonts w:asciiTheme="majorHAnsi" w:hAnsiTheme="majorHAnsi"/>
              </w:rPr>
              <w:t>annotations</w:t>
            </w:r>
            <w:r w:rsidR="0096485B" w:rsidRPr="0029185A">
              <w:rPr>
                <w:rFonts w:asciiTheme="majorHAnsi" w:hAnsiTheme="majorHAnsi"/>
              </w:rPr>
              <w:t xml:space="preserve"> </w:t>
            </w:r>
            <w:r w:rsidR="0096485B">
              <w:rPr>
                <w:rFonts w:asciiTheme="majorHAnsi" w:hAnsiTheme="majorHAnsi"/>
              </w:rPr>
              <w:t xml:space="preserve">identifying location, </w:t>
            </w:r>
            <w:r w:rsidR="0096485B" w:rsidRPr="0029185A">
              <w:rPr>
                <w:rFonts w:asciiTheme="majorHAnsi" w:hAnsiTheme="majorHAnsi"/>
              </w:rPr>
              <w:t>direction</w:t>
            </w:r>
            <w:r w:rsidR="0096485B">
              <w:rPr>
                <w:rFonts w:asciiTheme="majorHAnsi" w:hAnsiTheme="majorHAnsi"/>
              </w:rPr>
              <w:t xml:space="preserve">, features and reference on the </w:t>
            </w:r>
            <w:r w:rsidR="0096485B" w:rsidRPr="00DB2A9C">
              <w:rPr>
                <w:rFonts w:eastAsia="Calibri"/>
              </w:rPr>
              <w:t>Project Map</w:t>
            </w:r>
            <w:r w:rsidR="0096485B" w:rsidRPr="0029185A">
              <w:rPr>
                <w:rFonts w:asciiTheme="majorHAnsi" w:hAnsiTheme="majorHAnsi"/>
              </w:rPr>
              <w:t xml:space="preserve">. </w:t>
            </w:r>
            <w:r w:rsidR="0096485B">
              <w:rPr>
                <w:rFonts w:asciiTheme="majorHAnsi" w:hAnsiTheme="majorHAnsi"/>
              </w:rPr>
              <w:t xml:space="preserve"> </w:t>
            </w:r>
          </w:p>
          <w:p w14:paraId="6842CA6E" w14:textId="08371F62" w:rsidR="00C957D3" w:rsidRDefault="00C957D3" w:rsidP="0029185A"/>
          <w:p w14:paraId="45BB95F8" w14:textId="78C71104" w:rsidR="00C957D3" w:rsidRDefault="00C957D3" w:rsidP="0029185A"/>
          <w:p w14:paraId="07E4AF0F" w14:textId="33F139E5" w:rsidR="00C957D3" w:rsidRDefault="00C957D3" w:rsidP="0029185A"/>
          <w:p w14:paraId="4846CE7F" w14:textId="573172EC" w:rsidR="00C957D3" w:rsidRDefault="00C957D3" w:rsidP="0029185A"/>
          <w:p w14:paraId="1F12B62E" w14:textId="6FD63017" w:rsidR="00C957D3" w:rsidRDefault="00C957D3" w:rsidP="0029185A"/>
          <w:p w14:paraId="06FFDC91" w14:textId="239C6584" w:rsidR="00C957D3" w:rsidRDefault="00C957D3" w:rsidP="0029185A"/>
          <w:p w14:paraId="41EF38DE" w14:textId="49143E0F" w:rsidR="00C957D3" w:rsidRDefault="00C957D3" w:rsidP="0029185A"/>
          <w:p w14:paraId="289D94CD" w14:textId="5219282E" w:rsidR="00C957D3" w:rsidRDefault="00C957D3" w:rsidP="0029185A"/>
          <w:p w14:paraId="2A275709" w14:textId="387484C0" w:rsidR="00C957D3" w:rsidRDefault="00C957D3" w:rsidP="0029185A"/>
          <w:p w14:paraId="69159C94" w14:textId="77777777" w:rsidR="00C957D3" w:rsidRDefault="00C957D3" w:rsidP="0029185A"/>
          <w:p w14:paraId="4BB7D978" w14:textId="36DBE851" w:rsidR="00C957D3" w:rsidRDefault="00C957D3" w:rsidP="0029185A"/>
          <w:p w14:paraId="2D6C475D" w14:textId="3E115CF9" w:rsidR="00C957D3" w:rsidRDefault="00C957D3" w:rsidP="0029185A"/>
          <w:p w14:paraId="3B28A069" w14:textId="6E1771B0" w:rsidR="00C957D3" w:rsidRDefault="00C957D3" w:rsidP="0029185A"/>
          <w:p w14:paraId="14716EB7" w14:textId="3B550004" w:rsidR="00C957D3" w:rsidRDefault="00C957D3" w:rsidP="0029185A"/>
          <w:p w14:paraId="46EE6D26" w14:textId="77777777" w:rsidR="00C957D3" w:rsidRDefault="00C957D3" w:rsidP="0029185A"/>
          <w:p w14:paraId="74405D84" w14:textId="5E6EAAF9" w:rsidR="00C957D3" w:rsidRDefault="00C957D3" w:rsidP="0029185A"/>
          <w:p w14:paraId="56A20A1E" w14:textId="5E6EAAF9" w:rsidR="00C957D3" w:rsidRDefault="00C957D3" w:rsidP="0029185A"/>
          <w:p w14:paraId="593BA045" w14:textId="61838E34" w:rsidR="00C957D3" w:rsidRDefault="00C957D3" w:rsidP="0029185A"/>
          <w:p w14:paraId="0EF353AF" w14:textId="3F33B95D" w:rsidR="00C957D3" w:rsidRDefault="00C957D3" w:rsidP="0029185A"/>
          <w:p w14:paraId="3E5B0717" w14:textId="77777777" w:rsidR="00333944" w:rsidRDefault="00333944" w:rsidP="0029185A"/>
          <w:p w14:paraId="6948DAE1" w14:textId="77777777" w:rsidR="00C957D3" w:rsidRPr="0029185A" w:rsidRDefault="00C957D3" w:rsidP="0029185A"/>
          <w:p w14:paraId="46CFAEE5" w14:textId="77777777" w:rsidR="00C957D3" w:rsidRPr="0029185A" w:rsidRDefault="00C957D3" w:rsidP="0029185A"/>
        </w:tc>
      </w:tr>
    </w:tbl>
    <w:p w14:paraId="20BF2595" w14:textId="77777777" w:rsidR="00333944" w:rsidRDefault="00333944">
      <w:pPr>
        <w:spacing w:after="0" w:line="240" w:lineRule="auto"/>
        <w:jc w:val="left"/>
      </w:pPr>
      <w:r>
        <w:br w:type="page"/>
      </w:r>
    </w:p>
    <w:p w14:paraId="760AC51D" w14:textId="77777777" w:rsidR="00C957D3" w:rsidRDefault="00C957D3" w:rsidP="0029185A"/>
    <w:p w14:paraId="2C1D2434" w14:textId="688046CA" w:rsidR="007C3B54" w:rsidRPr="00B66249" w:rsidRDefault="007C3B54" w:rsidP="007C3B54">
      <w:pPr>
        <w:pStyle w:val="Heading2"/>
        <w:rPr>
          <w:b w:val="0"/>
          <w:bCs w:val="0"/>
        </w:rPr>
      </w:pPr>
      <w:r w:rsidRPr="00B66249">
        <w:t>Project Map</w:t>
      </w:r>
    </w:p>
    <w:p w14:paraId="4E105253" w14:textId="7005E1CB" w:rsidR="0096485B" w:rsidRDefault="0034709D" w:rsidP="006B4424">
      <w:pPr>
        <w:rPr>
          <w:rFonts w:cs="Calibri"/>
        </w:rPr>
      </w:pPr>
      <w:r>
        <w:rPr>
          <w:rFonts w:asciiTheme="majorHAnsi" w:hAnsiTheme="majorHAnsi"/>
        </w:rPr>
        <w:t>A</w:t>
      </w:r>
      <w:r w:rsidR="007C3B54" w:rsidRPr="0029185A">
        <w:rPr>
          <w:rFonts w:asciiTheme="majorHAnsi" w:hAnsiTheme="majorHAnsi"/>
        </w:rPr>
        <w:t xml:space="preserve">ttach </w:t>
      </w:r>
      <w:r w:rsidRPr="0029185A">
        <w:rPr>
          <w:rFonts w:asciiTheme="majorHAnsi" w:hAnsiTheme="majorHAnsi"/>
        </w:rPr>
        <w:t xml:space="preserve">or insert a </w:t>
      </w:r>
      <w:r w:rsidR="007C3B54" w:rsidRPr="0029185A">
        <w:rPr>
          <w:rFonts w:asciiTheme="majorHAnsi" w:hAnsiTheme="majorHAnsi"/>
        </w:rPr>
        <w:t>map</w:t>
      </w:r>
      <w:r w:rsidR="0096485B">
        <w:rPr>
          <w:rFonts w:asciiTheme="majorHAnsi" w:hAnsiTheme="majorHAnsi"/>
        </w:rPr>
        <w:t>/s</w:t>
      </w:r>
      <w:r w:rsidR="007C3B54" w:rsidRPr="0029185A">
        <w:rPr>
          <w:rFonts w:asciiTheme="majorHAnsi" w:hAnsiTheme="majorHAnsi"/>
        </w:rPr>
        <w:t xml:space="preserve"> with annotations showing project </w:t>
      </w:r>
      <w:r>
        <w:rPr>
          <w:rFonts w:asciiTheme="majorHAnsi" w:hAnsiTheme="majorHAnsi"/>
        </w:rPr>
        <w:t xml:space="preserve">area and other relevant details: weed infestation and </w:t>
      </w:r>
      <w:r w:rsidR="007C3B54" w:rsidRPr="0029185A">
        <w:rPr>
          <w:rFonts w:asciiTheme="majorHAnsi" w:hAnsiTheme="majorHAnsi"/>
        </w:rPr>
        <w:t>activity/treatment areas and timing (if staged), assets such as fencing</w:t>
      </w:r>
      <w:r>
        <w:rPr>
          <w:rFonts w:asciiTheme="majorHAnsi" w:hAnsiTheme="majorHAnsi"/>
        </w:rPr>
        <w:t>, access</w:t>
      </w:r>
      <w:r w:rsidR="007C3B54" w:rsidRPr="0029185A">
        <w:rPr>
          <w:rFonts w:asciiTheme="majorHAnsi" w:hAnsiTheme="majorHAnsi"/>
        </w:rPr>
        <w:t xml:space="preserve"> </w:t>
      </w:r>
      <w:r>
        <w:rPr>
          <w:rFonts w:asciiTheme="majorHAnsi" w:hAnsiTheme="majorHAnsi"/>
        </w:rPr>
        <w:t xml:space="preserve">and crops </w:t>
      </w:r>
      <w:r w:rsidR="007C3B54" w:rsidRPr="0029185A">
        <w:rPr>
          <w:rFonts w:asciiTheme="majorHAnsi" w:hAnsiTheme="majorHAnsi"/>
        </w:rPr>
        <w:t>(existing or planned),</w:t>
      </w:r>
      <w:r>
        <w:rPr>
          <w:rFonts w:asciiTheme="majorHAnsi" w:hAnsiTheme="majorHAnsi"/>
        </w:rPr>
        <w:t xml:space="preserve"> and</w:t>
      </w:r>
      <w:r w:rsidR="007C3B54" w:rsidRPr="0029185A">
        <w:rPr>
          <w:rFonts w:asciiTheme="majorHAnsi" w:hAnsiTheme="majorHAnsi"/>
        </w:rPr>
        <w:t xml:space="preserve"> </w:t>
      </w:r>
      <w:r>
        <w:rPr>
          <w:rFonts w:asciiTheme="majorHAnsi" w:hAnsiTheme="majorHAnsi"/>
        </w:rPr>
        <w:t>nearby</w:t>
      </w:r>
      <w:r w:rsidR="007C3B54" w:rsidRPr="0029185A">
        <w:rPr>
          <w:rFonts w:asciiTheme="majorHAnsi" w:hAnsiTheme="majorHAnsi"/>
        </w:rPr>
        <w:t xml:space="preserve"> bush and aquatic habitat, </w:t>
      </w:r>
      <w:r>
        <w:rPr>
          <w:rFonts w:asciiTheme="majorHAnsi" w:hAnsiTheme="majorHAnsi"/>
        </w:rPr>
        <w:t>production</w:t>
      </w:r>
      <w:r w:rsidR="007C3B54" w:rsidRPr="0029185A">
        <w:rPr>
          <w:rFonts w:asciiTheme="majorHAnsi" w:hAnsiTheme="majorHAnsi"/>
        </w:rPr>
        <w:t xml:space="preserve"> areas and other landowners.</w:t>
      </w:r>
      <w:r w:rsidRPr="0029185A">
        <w:rPr>
          <w:rFonts w:asciiTheme="majorHAnsi" w:hAnsiTheme="majorHAnsi"/>
        </w:rPr>
        <w:t xml:space="preserve"> </w:t>
      </w:r>
      <w:r>
        <w:rPr>
          <w:rFonts w:asciiTheme="majorHAnsi" w:hAnsiTheme="majorHAnsi"/>
        </w:rPr>
        <w:t xml:space="preserve"> </w:t>
      </w:r>
      <w:r w:rsidR="0096485B">
        <w:rPr>
          <w:rFonts w:asciiTheme="majorHAnsi" w:hAnsiTheme="majorHAnsi"/>
        </w:rPr>
        <w:t xml:space="preserve">This </w:t>
      </w:r>
      <w:hyperlink r:id="rId18" w:history="1">
        <w:r w:rsidR="0096485B" w:rsidRPr="0096485B">
          <w:rPr>
            <w:rStyle w:val="Hyperlink"/>
            <w:rFonts w:asciiTheme="majorHAnsi" w:hAnsiTheme="majorHAnsi"/>
          </w:rPr>
          <w:t>bookmarked LISTmap</w:t>
        </w:r>
      </w:hyperlink>
      <w:r w:rsidR="0096485B">
        <w:rPr>
          <w:rFonts w:asciiTheme="majorHAnsi" w:hAnsiTheme="majorHAnsi"/>
        </w:rPr>
        <w:t xml:space="preserve"> may useful for a base map. </w:t>
      </w:r>
    </w:p>
    <w:p w14:paraId="690E42F0" w14:textId="2CB42175" w:rsidR="007C3B54" w:rsidRPr="00AF4BDB" w:rsidRDefault="007C3B54"/>
    <w:p w14:paraId="632ADD3B" w14:textId="264E3AE0" w:rsidR="007C3B54" w:rsidRDefault="007C3B54" w:rsidP="007C3B54"/>
    <w:p w14:paraId="22356C6F" w14:textId="77777777" w:rsidR="00385AE0" w:rsidRPr="006E196E" w:rsidRDefault="00385AE0" w:rsidP="007C3B54">
      <w:pPr>
        <w:sectPr w:rsidR="00385AE0" w:rsidRPr="006E196E" w:rsidSect="0029185A">
          <w:headerReference w:type="default" r:id="rId19"/>
          <w:footerReference w:type="default" r:id="rId20"/>
          <w:pgSz w:w="11906" w:h="16838"/>
          <w:pgMar w:top="720" w:right="707" w:bottom="720" w:left="720" w:header="708" w:footer="446" w:gutter="0"/>
          <w:cols w:space="708"/>
          <w:docGrid w:linePitch="490"/>
        </w:sectPr>
      </w:pPr>
    </w:p>
    <w:p w14:paraId="7E761DC9" w14:textId="77777777" w:rsidR="007C3B54" w:rsidRPr="00665C39" w:rsidRDefault="007C3B54" w:rsidP="007C3B54">
      <w:pPr>
        <w:pStyle w:val="Heading1"/>
        <w:rPr>
          <w:bCs w:val="0"/>
        </w:rPr>
      </w:pPr>
      <w:r w:rsidRPr="00665C39">
        <w:t xml:space="preserve">PART C: Project Budget </w:t>
      </w:r>
    </w:p>
    <w:p w14:paraId="063B6320" w14:textId="2498A196" w:rsidR="00583810" w:rsidRDefault="00D3288E" w:rsidP="007C3B54">
      <w:r>
        <w:t>D</w:t>
      </w:r>
      <w:r w:rsidRPr="00665C39">
        <w:t xml:space="preserve">etail </w:t>
      </w:r>
      <w:r>
        <w:t>f</w:t>
      </w:r>
      <w:r w:rsidR="007C3B54" w:rsidRPr="00665C39">
        <w:t xml:space="preserve">or each project activity </w:t>
      </w:r>
      <w:r w:rsidR="00385AE0">
        <w:t>and</w:t>
      </w:r>
      <w:r>
        <w:t xml:space="preserve"> site</w:t>
      </w:r>
      <w:r w:rsidR="007C3B54" w:rsidRPr="00665C39">
        <w:t xml:space="preserve"> the timing, activities and tasks and items involved (e.g. works, equipment, materials etc.), who undertakes the work and costs and contributions. </w:t>
      </w:r>
      <w:r w:rsidR="00583810">
        <w:t xml:space="preserve"> </w:t>
      </w:r>
      <w:r w:rsidR="0049738F">
        <w:t xml:space="preserve">Funding sought must not exceed 66% </w:t>
      </w:r>
      <w:r w:rsidR="007C3B54" w:rsidRPr="005B4D9A">
        <w:t xml:space="preserve">of </w:t>
      </w:r>
      <w:r w:rsidR="00583810">
        <w:t xml:space="preserve">total </w:t>
      </w:r>
      <w:r w:rsidR="007C3B54" w:rsidRPr="005B4D9A">
        <w:t>project costs</w:t>
      </w:r>
      <w:r w:rsidR="0049738F">
        <w:t>.  Applicant contributions</w:t>
      </w:r>
      <w:r w:rsidR="00583810">
        <w:t xml:space="preserve"> can include</w:t>
      </w:r>
      <w:r w:rsidR="007C3B54" w:rsidRPr="005B4D9A">
        <w:t xml:space="preserve"> </w:t>
      </w:r>
      <w:r w:rsidR="00737D50">
        <w:t>cash</w:t>
      </w:r>
      <w:r w:rsidR="0049738F">
        <w:t xml:space="preserve"> and</w:t>
      </w:r>
      <w:r w:rsidR="007C3B54" w:rsidRPr="005B4D9A">
        <w:t xml:space="preserve"> in-kind (</w:t>
      </w:r>
      <w:r w:rsidR="00737D50">
        <w:t>materials, machine time, labour</w:t>
      </w:r>
      <w:r w:rsidR="00737D50" w:rsidRPr="005B4D9A">
        <w:t xml:space="preserve"> </w:t>
      </w:r>
      <w:r w:rsidR="007C3B54" w:rsidRPr="005B4D9A">
        <w:t>etc.)</w:t>
      </w:r>
      <w:r w:rsidR="0049738F">
        <w:t xml:space="preserve"> valued at reasonable rates and at the discretion of the assessment panel. </w:t>
      </w:r>
    </w:p>
    <w:p w14:paraId="00D5CC03" w14:textId="705277FA" w:rsidR="007C3B54" w:rsidRPr="00665C39" w:rsidRDefault="008149D0" w:rsidP="007C3B54">
      <w:r>
        <w:t>Some</w:t>
      </w:r>
      <w:r w:rsidR="006B4F34">
        <w:t xml:space="preserve"> drought </w:t>
      </w:r>
      <w:r w:rsidR="006B4F34" w:rsidRPr="00737D50">
        <w:t xml:space="preserve">weed management </w:t>
      </w:r>
      <w:r w:rsidR="006B4F34">
        <w:t>works by the a</w:t>
      </w:r>
      <w:r w:rsidR="008255FC">
        <w:t xml:space="preserve">pplicant </w:t>
      </w:r>
      <w:r w:rsidR="006B4F34">
        <w:t xml:space="preserve">or project </w:t>
      </w:r>
      <w:r w:rsidR="008255FC">
        <w:t xml:space="preserve">partner may </w:t>
      </w:r>
      <w:r w:rsidR="00D633A1">
        <w:t>inclu</w:t>
      </w:r>
      <w:r>
        <w:t>ded</w:t>
      </w:r>
      <w:r w:rsidR="00D633A1">
        <w:t xml:space="preserve"> in </w:t>
      </w:r>
      <w:r>
        <w:t>‘F</w:t>
      </w:r>
      <w:r w:rsidR="00D633A1">
        <w:t>und</w:t>
      </w:r>
      <w:r>
        <w:t>ing</w:t>
      </w:r>
      <w:r w:rsidR="00D633A1">
        <w:t xml:space="preserve"> sought</w:t>
      </w:r>
      <w:r>
        <w:t>’</w:t>
      </w:r>
      <w:r w:rsidR="00D633A1" w:rsidRPr="00D633A1">
        <w:t xml:space="preserve"> </w:t>
      </w:r>
      <w:r w:rsidR="00D633A1">
        <w:t>and reimbursement</w:t>
      </w:r>
      <w:r w:rsidR="0049738F">
        <w:t>,</w:t>
      </w:r>
      <w:r w:rsidR="0049738F" w:rsidRPr="0049738F">
        <w:t xml:space="preserve"> </w:t>
      </w:r>
      <w:r w:rsidR="0049738F">
        <w:t xml:space="preserve">provided they are not </w:t>
      </w:r>
      <w:r w:rsidR="0049738F" w:rsidRPr="00737D50">
        <w:t xml:space="preserve">day-to-day </w:t>
      </w:r>
      <w:r w:rsidR="0049738F">
        <w:t xml:space="preserve">or required </w:t>
      </w:r>
      <w:r w:rsidR="0049738F" w:rsidRPr="00737D50">
        <w:t>operation</w:t>
      </w:r>
      <w:r w:rsidR="0049738F">
        <w:t>al costs</w:t>
      </w:r>
      <w:r w:rsidR="0049738F" w:rsidRPr="00737D50">
        <w:t xml:space="preserve"> of a business</w:t>
      </w:r>
      <w:r w:rsidR="0049738F">
        <w:t>.  T</w:t>
      </w:r>
      <w:r>
        <w:t>o be considered t</w:t>
      </w:r>
      <w:r w:rsidR="00D3288E">
        <w:t xml:space="preserve">hey </w:t>
      </w:r>
      <w:r w:rsidR="0049738F">
        <w:t xml:space="preserve">must be </w:t>
      </w:r>
      <w:r w:rsidR="00646915">
        <w:t>itemised</w:t>
      </w:r>
      <w:r w:rsidR="008D7E44">
        <w:t xml:space="preserve"> below</w:t>
      </w:r>
      <w:r w:rsidR="0049738F">
        <w:t xml:space="preserve"> and not exceed</w:t>
      </w:r>
      <w:r w:rsidR="00D633A1">
        <w:t xml:space="preserve"> 50% of funding sought</w:t>
      </w:r>
      <w:r w:rsidR="0049738F">
        <w:t xml:space="preserve">.  </w:t>
      </w:r>
      <w:r w:rsidR="00737D50">
        <w:t xml:space="preserve">Evidence, such as copies of machinery or labour time logs, </w:t>
      </w:r>
      <w:r>
        <w:t>must be collected and provided</w:t>
      </w:r>
      <w:r w:rsidDel="008149D0">
        <w:t xml:space="preserve"> </w:t>
      </w:r>
      <w:r w:rsidR="00737D50">
        <w:t xml:space="preserve">to substantiate such expenditure </w:t>
      </w:r>
      <w:r w:rsidR="00D3288E">
        <w:t xml:space="preserve">before </w:t>
      </w:r>
      <w:r w:rsidR="00737D50">
        <w:t xml:space="preserve">it </w:t>
      </w:r>
      <w:r>
        <w:t xml:space="preserve">will be </w:t>
      </w:r>
      <w:r w:rsidR="00737D50">
        <w:t>reimbursed</w:t>
      </w:r>
      <w:r w:rsidR="008D7E44">
        <w:t>.  A</w:t>
      </w:r>
      <w:r w:rsidR="001158C4">
        <w:t xml:space="preserve"> Tax Invoice is required if </w:t>
      </w:r>
      <w:r w:rsidR="008D7E44">
        <w:t>gst is applicable</w:t>
      </w:r>
      <w:r w:rsidR="00737D50">
        <w:t xml:space="preserve">.  </w:t>
      </w:r>
    </w:p>
    <w:tbl>
      <w:tblPr>
        <w:tblW w:w="1460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5"/>
        <w:gridCol w:w="1701"/>
        <w:gridCol w:w="1134"/>
        <w:gridCol w:w="4819"/>
        <w:gridCol w:w="1701"/>
        <w:gridCol w:w="1701"/>
      </w:tblGrid>
      <w:tr w:rsidR="00583810" w:rsidRPr="004F5318" w14:paraId="15345E72" w14:textId="77777777" w:rsidTr="0029185A">
        <w:trPr>
          <w:trHeight w:val="407"/>
          <w:tblHeader/>
        </w:trPr>
        <w:tc>
          <w:tcPr>
            <w:tcW w:w="11199" w:type="dxa"/>
            <w:gridSpan w:val="4"/>
            <w:tcBorders>
              <w:bottom w:val="single" w:sz="4" w:space="0" w:color="BFBFBF" w:themeColor="background1" w:themeShade="BF"/>
            </w:tcBorders>
          </w:tcPr>
          <w:p w14:paraId="25004F15" w14:textId="20D8F3D4" w:rsidR="00583810" w:rsidRPr="004F5318" w:rsidRDefault="00583810" w:rsidP="0029185A">
            <w:pPr>
              <w:jc w:val="center"/>
            </w:pPr>
            <w:r w:rsidRPr="004F5318">
              <w:t>Activities</w:t>
            </w:r>
            <w:r>
              <w:t xml:space="preserve"> </w:t>
            </w:r>
            <w:r w:rsidRPr="000B1A2B">
              <w:t xml:space="preserve">and </w:t>
            </w:r>
            <w:r w:rsidR="005264F8">
              <w:t>Works</w:t>
            </w:r>
          </w:p>
        </w:tc>
        <w:tc>
          <w:tcPr>
            <w:tcW w:w="1701" w:type="dxa"/>
            <w:vMerge w:val="restart"/>
          </w:tcPr>
          <w:p w14:paraId="17E690C1" w14:textId="037922C4" w:rsidR="00583810" w:rsidRPr="004F5318" w:rsidRDefault="00583810" w:rsidP="0029185A">
            <w:pPr>
              <w:jc w:val="center"/>
            </w:pPr>
            <w:r>
              <w:t>F</w:t>
            </w:r>
            <w:r w:rsidRPr="004F5318">
              <w:t xml:space="preserve">unding </w:t>
            </w:r>
            <w:r>
              <w:t>sought (gst excl.)</w:t>
            </w:r>
          </w:p>
        </w:tc>
        <w:tc>
          <w:tcPr>
            <w:tcW w:w="1701" w:type="dxa"/>
            <w:vMerge w:val="restart"/>
          </w:tcPr>
          <w:p w14:paraId="034BFCF8" w14:textId="6829B5EB" w:rsidR="00583810" w:rsidRPr="004F5318" w:rsidRDefault="00583810" w:rsidP="0029185A">
            <w:pPr>
              <w:jc w:val="center"/>
            </w:pPr>
            <w:r>
              <w:t>Applicant contribution</w:t>
            </w:r>
            <w:r w:rsidR="00D3288E">
              <w:t xml:space="preserve"> </w:t>
            </w:r>
          </w:p>
        </w:tc>
      </w:tr>
      <w:tr w:rsidR="00583810" w:rsidRPr="004F5318" w14:paraId="42CA4118" w14:textId="77777777" w:rsidTr="0029185A">
        <w:trPr>
          <w:trHeight w:val="328"/>
          <w:tblHeader/>
        </w:trPr>
        <w:tc>
          <w:tcPr>
            <w:tcW w:w="3545" w:type="dxa"/>
            <w:tcBorders>
              <w:top w:val="single" w:sz="4" w:space="0" w:color="BFBFBF" w:themeColor="background1" w:themeShade="BF"/>
              <w:right w:val="single" w:sz="4" w:space="0" w:color="BFBFBF" w:themeColor="background1" w:themeShade="BF"/>
            </w:tcBorders>
          </w:tcPr>
          <w:p w14:paraId="43D25EFC" w14:textId="4E0423AE" w:rsidR="00583810" w:rsidRPr="004F5318" w:rsidRDefault="00583810" w:rsidP="0029185A">
            <w:r>
              <w:t>A</w:t>
            </w:r>
            <w:r w:rsidR="00D633A1">
              <w:t>ctivity and</w:t>
            </w:r>
            <w:r w:rsidR="005264F8">
              <w:t xml:space="preserve"> </w:t>
            </w:r>
            <w:r>
              <w:t>location</w:t>
            </w:r>
          </w:p>
        </w:tc>
        <w:tc>
          <w:tcPr>
            <w:tcW w:w="1701"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C9994FA" w14:textId="7AE5DE7B" w:rsidR="00583810" w:rsidRPr="004F5318" w:rsidRDefault="00583810" w:rsidP="007C3B54">
            <w:r>
              <w:t>Timing</w:t>
            </w:r>
          </w:p>
        </w:tc>
        <w:tc>
          <w:tcPr>
            <w:tcW w:w="5953" w:type="dxa"/>
            <w:gridSpan w:val="2"/>
            <w:tcBorders>
              <w:top w:val="single" w:sz="4" w:space="0" w:color="BFBFBF" w:themeColor="background1" w:themeShade="BF"/>
              <w:left w:val="single" w:sz="4" w:space="0" w:color="BFBFBF" w:themeColor="background1" w:themeShade="BF"/>
            </w:tcBorders>
          </w:tcPr>
          <w:p w14:paraId="694E3FC3" w14:textId="715127FC" w:rsidR="00583810" w:rsidRPr="004F5318" w:rsidRDefault="005264F8" w:rsidP="0029185A">
            <w:r>
              <w:t>T</w:t>
            </w:r>
            <w:r w:rsidR="00D633A1">
              <w:t xml:space="preserve">asks, </w:t>
            </w:r>
            <w:r>
              <w:t>expenditure items</w:t>
            </w:r>
            <w:r w:rsidR="00D633A1">
              <w:t xml:space="preserve"> and supplier</w:t>
            </w:r>
            <w:r w:rsidR="00D3288E">
              <w:t>/source</w:t>
            </w:r>
          </w:p>
        </w:tc>
        <w:tc>
          <w:tcPr>
            <w:tcW w:w="1701" w:type="dxa"/>
            <w:vMerge/>
          </w:tcPr>
          <w:p w14:paraId="7892B406" w14:textId="2314A016" w:rsidR="00583810" w:rsidRDefault="00583810" w:rsidP="00583810">
            <w:pPr>
              <w:jc w:val="left"/>
            </w:pPr>
          </w:p>
        </w:tc>
        <w:tc>
          <w:tcPr>
            <w:tcW w:w="1701" w:type="dxa"/>
            <w:vMerge/>
          </w:tcPr>
          <w:p w14:paraId="2F113926" w14:textId="77777777" w:rsidR="00583810" w:rsidRDefault="00583810" w:rsidP="00583810">
            <w:pPr>
              <w:jc w:val="left"/>
            </w:pPr>
          </w:p>
        </w:tc>
      </w:tr>
      <w:tr w:rsidR="00583810" w:rsidRPr="004F5318" w14:paraId="17FC4B12" w14:textId="77777777" w:rsidTr="0029185A">
        <w:trPr>
          <w:trHeight w:hRule="exact" w:val="737"/>
        </w:trPr>
        <w:tc>
          <w:tcPr>
            <w:tcW w:w="3545" w:type="dxa"/>
            <w:tcBorders>
              <w:top w:val="single" w:sz="4" w:space="0" w:color="auto"/>
              <w:left w:val="single" w:sz="4" w:space="0" w:color="auto"/>
              <w:right w:val="single" w:sz="4" w:space="0" w:color="BFBFBF" w:themeColor="background1" w:themeShade="BF"/>
            </w:tcBorders>
          </w:tcPr>
          <w:p w14:paraId="1517FAEC" w14:textId="77777777" w:rsidR="00583810" w:rsidRPr="004F5318" w:rsidRDefault="00583810" w:rsidP="0029185A">
            <w:pPr>
              <w:spacing w:after="60"/>
            </w:pPr>
          </w:p>
        </w:tc>
        <w:tc>
          <w:tcPr>
            <w:tcW w:w="1701" w:type="dxa"/>
            <w:tcBorders>
              <w:top w:val="single" w:sz="4" w:space="0" w:color="auto"/>
              <w:left w:val="single" w:sz="4" w:space="0" w:color="BFBFBF" w:themeColor="background1" w:themeShade="BF"/>
              <w:right w:val="single" w:sz="4" w:space="0" w:color="BFBFBF" w:themeColor="background1" w:themeShade="BF"/>
            </w:tcBorders>
          </w:tcPr>
          <w:p w14:paraId="44C44E79" w14:textId="77777777" w:rsidR="00583810" w:rsidRPr="004F5318" w:rsidRDefault="00583810" w:rsidP="00385AE0">
            <w:pPr>
              <w:spacing w:after="60"/>
            </w:pPr>
          </w:p>
        </w:tc>
        <w:tc>
          <w:tcPr>
            <w:tcW w:w="5953" w:type="dxa"/>
            <w:gridSpan w:val="2"/>
            <w:tcBorders>
              <w:top w:val="single" w:sz="4" w:space="0" w:color="auto"/>
              <w:left w:val="single" w:sz="4" w:space="0" w:color="BFBFBF" w:themeColor="background1" w:themeShade="BF"/>
              <w:right w:val="single" w:sz="4" w:space="0" w:color="auto"/>
            </w:tcBorders>
          </w:tcPr>
          <w:p w14:paraId="6DC9987A" w14:textId="77777777" w:rsidR="00583810" w:rsidRPr="004F5318" w:rsidRDefault="00583810"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5401E4BF" w14:textId="7F97634E" w:rsidR="00583810" w:rsidRPr="004F5318" w:rsidRDefault="00583810" w:rsidP="0029185A">
            <w:pPr>
              <w:spacing w:after="60"/>
            </w:pPr>
          </w:p>
        </w:tc>
        <w:tc>
          <w:tcPr>
            <w:tcW w:w="1701" w:type="dxa"/>
            <w:tcBorders>
              <w:top w:val="single" w:sz="4" w:space="0" w:color="auto"/>
              <w:left w:val="single" w:sz="4" w:space="0" w:color="auto"/>
              <w:bottom w:val="single" w:sz="4" w:space="0" w:color="auto"/>
              <w:right w:val="single" w:sz="4" w:space="0" w:color="auto"/>
            </w:tcBorders>
          </w:tcPr>
          <w:p w14:paraId="67B14DA3" w14:textId="77777777" w:rsidR="00583810" w:rsidRPr="004F5318" w:rsidRDefault="00583810" w:rsidP="0029185A">
            <w:pPr>
              <w:spacing w:after="60"/>
            </w:pPr>
          </w:p>
        </w:tc>
      </w:tr>
      <w:tr w:rsidR="00583810" w:rsidRPr="004F5318" w14:paraId="5A25E75E" w14:textId="77777777" w:rsidTr="0029185A">
        <w:trPr>
          <w:trHeight w:hRule="exact" w:val="737"/>
        </w:trPr>
        <w:tc>
          <w:tcPr>
            <w:tcW w:w="3545" w:type="dxa"/>
            <w:tcBorders>
              <w:top w:val="single" w:sz="4" w:space="0" w:color="auto"/>
              <w:left w:val="single" w:sz="4" w:space="0" w:color="auto"/>
              <w:right w:val="single" w:sz="4" w:space="0" w:color="BFBFBF" w:themeColor="background1" w:themeShade="BF"/>
            </w:tcBorders>
          </w:tcPr>
          <w:p w14:paraId="44D8B7BF" w14:textId="77777777" w:rsidR="00583810" w:rsidRPr="004F5318" w:rsidRDefault="00583810" w:rsidP="0029185A">
            <w:pPr>
              <w:spacing w:after="60"/>
            </w:pPr>
          </w:p>
        </w:tc>
        <w:tc>
          <w:tcPr>
            <w:tcW w:w="1701" w:type="dxa"/>
            <w:tcBorders>
              <w:top w:val="single" w:sz="4" w:space="0" w:color="auto"/>
              <w:left w:val="single" w:sz="4" w:space="0" w:color="BFBFBF" w:themeColor="background1" w:themeShade="BF"/>
              <w:right w:val="single" w:sz="4" w:space="0" w:color="BFBFBF" w:themeColor="background1" w:themeShade="BF"/>
            </w:tcBorders>
          </w:tcPr>
          <w:p w14:paraId="3F38D77C" w14:textId="77777777" w:rsidR="00583810" w:rsidRPr="004F5318" w:rsidRDefault="00583810" w:rsidP="00385AE0">
            <w:pPr>
              <w:spacing w:after="60"/>
            </w:pPr>
          </w:p>
        </w:tc>
        <w:tc>
          <w:tcPr>
            <w:tcW w:w="5953" w:type="dxa"/>
            <w:gridSpan w:val="2"/>
            <w:tcBorders>
              <w:top w:val="single" w:sz="4" w:space="0" w:color="auto"/>
              <w:left w:val="single" w:sz="4" w:space="0" w:color="BFBFBF" w:themeColor="background1" w:themeShade="BF"/>
              <w:right w:val="single" w:sz="4" w:space="0" w:color="auto"/>
            </w:tcBorders>
          </w:tcPr>
          <w:p w14:paraId="21E9AD5F" w14:textId="77777777" w:rsidR="00583810" w:rsidRPr="004F5318" w:rsidRDefault="00583810"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490DFBCB" w14:textId="167BAEB2" w:rsidR="00583810" w:rsidRPr="004F5318" w:rsidRDefault="00583810" w:rsidP="0029185A">
            <w:pPr>
              <w:spacing w:after="60"/>
            </w:pPr>
          </w:p>
        </w:tc>
        <w:tc>
          <w:tcPr>
            <w:tcW w:w="1701" w:type="dxa"/>
            <w:tcBorders>
              <w:top w:val="single" w:sz="4" w:space="0" w:color="auto"/>
              <w:left w:val="single" w:sz="4" w:space="0" w:color="auto"/>
              <w:bottom w:val="single" w:sz="4" w:space="0" w:color="auto"/>
              <w:right w:val="single" w:sz="4" w:space="0" w:color="auto"/>
            </w:tcBorders>
          </w:tcPr>
          <w:p w14:paraId="388179AE" w14:textId="77777777" w:rsidR="00583810" w:rsidRPr="004F5318" w:rsidRDefault="00583810" w:rsidP="0029185A">
            <w:pPr>
              <w:spacing w:after="60"/>
            </w:pPr>
          </w:p>
        </w:tc>
      </w:tr>
      <w:tr w:rsidR="00583810" w:rsidRPr="004F5318" w14:paraId="4DF0D182" w14:textId="77777777" w:rsidTr="0029185A">
        <w:trPr>
          <w:trHeight w:hRule="exact" w:val="737"/>
        </w:trPr>
        <w:tc>
          <w:tcPr>
            <w:tcW w:w="3545" w:type="dxa"/>
            <w:tcBorders>
              <w:top w:val="single" w:sz="4" w:space="0" w:color="auto"/>
              <w:left w:val="single" w:sz="4" w:space="0" w:color="auto"/>
              <w:right w:val="single" w:sz="4" w:space="0" w:color="BFBFBF" w:themeColor="background1" w:themeShade="BF"/>
            </w:tcBorders>
          </w:tcPr>
          <w:p w14:paraId="7B29F536" w14:textId="77777777" w:rsidR="00583810" w:rsidRPr="004F5318" w:rsidRDefault="00583810" w:rsidP="0029185A">
            <w:pPr>
              <w:spacing w:after="60"/>
            </w:pPr>
          </w:p>
        </w:tc>
        <w:tc>
          <w:tcPr>
            <w:tcW w:w="1701" w:type="dxa"/>
            <w:tcBorders>
              <w:top w:val="single" w:sz="4" w:space="0" w:color="auto"/>
              <w:left w:val="single" w:sz="4" w:space="0" w:color="BFBFBF" w:themeColor="background1" w:themeShade="BF"/>
              <w:right w:val="single" w:sz="4" w:space="0" w:color="BFBFBF" w:themeColor="background1" w:themeShade="BF"/>
            </w:tcBorders>
          </w:tcPr>
          <w:p w14:paraId="5B1B29F3" w14:textId="77777777" w:rsidR="00583810" w:rsidRPr="004F5318" w:rsidRDefault="00583810" w:rsidP="00385AE0">
            <w:pPr>
              <w:spacing w:after="60"/>
            </w:pPr>
          </w:p>
        </w:tc>
        <w:tc>
          <w:tcPr>
            <w:tcW w:w="5953" w:type="dxa"/>
            <w:gridSpan w:val="2"/>
            <w:tcBorders>
              <w:top w:val="single" w:sz="4" w:space="0" w:color="auto"/>
              <w:left w:val="single" w:sz="4" w:space="0" w:color="BFBFBF" w:themeColor="background1" w:themeShade="BF"/>
              <w:right w:val="single" w:sz="4" w:space="0" w:color="auto"/>
            </w:tcBorders>
          </w:tcPr>
          <w:p w14:paraId="22A1E2C7" w14:textId="77777777" w:rsidR="00583810" w:rsidRPr="004F5318" w:rsidRDefault="00583810"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13B10052" w14:textId="73A88276" w:rsidR="00583810" w:rsidRPr="004F5318" w:rsidRDefault="00583810" w:rsidP="0029185A">
            <w:pPr>
              <w:spacing w:after="60"/>
            </w:pPr>
          </w:p>
        </w:tc>
        <w:tc>
          <w:tcPr>
            <w:tcW w:w="1701" w:type="dxa"/>
            <w:tcBorders>
              <w:top w:val="single" w:sz="4" w:space="0" w:color="auto"/>
              <w:left w:val="single" w:sz="4" w:space="0" w:color="auto"/>
              <w:bottom w:val="single" w:sz="4" w:space="0" w:color="auto"/>
              <w:right w:val="single" w:sz="4" w:space="0" w:color="auto"/>
            </w:tcBorders>
          </w:tcPr>
          <w:p w14:paraId="08660C41" w14:textId="77777777" w:rsidR="00583810" w:rsidRPr="004F5318" w:rsidRDefault="00583810" w:rsidP="0029185A">
            <w:pPr>
              <w:spacing w:after="60"/>
            </w:pPr>
          </w:p>
        </w:tc>
      </w:tr>
      <w:tr w:rsidR="00583810" w:rsidRPr="004F5318" w14:paraId="01E1A240" w14:textId="77777777" w:rsidTr="0029185A">
        <w:trPr>
          <w:trHeight w:hRule="exact" w:val="737"/>
        </w:trPr>
        <w:tc>
          <w:tcPr>
            <w:tcW w:w="3545" w:type="dxa"/>
            <w:tcBorders>
              <w:left w:val="single" w:sz="4" w:space="0" w:color="auto"/>
              <w:bottom w:val="single" w:sz="4" w:space="0" w:color="auto"/>
              <w:right w:val="single" w:sz="4" w:space="0" w:color="BFBFBF" w:themeColor="background1" w:themeShade="BF"/>
            </w:tcBorders>
          </w:tcPr>
          <w:p w14:paraId="2AA25566" w14:textId="77777777" w:rsidR="00583810" w:rsidRPr="004F5318" w:rsidRDefault="00583810" w:rsidP="0029185A">
            <w:pPr>
              <w:spacing w:after="60"/>
            </w:pPr>
          </w:p>
        </w:tc>
        <w:tc>
          <w:tcPr>
            <w:tcW w:w="1701" w:type="dxa"/>
            <w:tcBorders>
              <w:left w:val="single" w:sz="4" w:space="0" w:color="BFBFBF" w:themeColor="background1" w:themeShade="BF"/>
              <w:bottom w:val="single" w:sz="4" w:space="0" w:color="auto"/>
              <w:right w:val="single" w:sz="4" w:space="0" w:color="BFBFBF" w:themeColor="background1" w:themeShade="BF"/>
            </w:tcBorders>
          </w:tcPr>
          <w:p w14:paraId="2CE94049" w14:textId="77777777" w:rsidR="00583810" w:rsidRPr="004F5318" w:rsidRDefault="00583810" w:rsidP="00385AE0">
            <w:pPr>
              <w:spacing w:after="60"/>
            </w:pPr>
          </w:p>
        </w:tc>
        <w:tc>
          <w:tcPr>
            <w:tcW w:w="5953" w:type="dxa"/>
            <w:gridSpan w:val="2"/>
            <w:tcBorders>
              <w:left w:val="single" w:sz="4" w:space="0" w:color="BFBFBF" w:themeColor="background1" w:themeShade="BF"/>
              <w:bottom w:val="single" w:sz="4" w:space="0" w:color="auto"/>
              <w:right w:val="single" w:sz="4" w:space="0" w:color="auto"/>
            </w:tcBorders>
          </w:tcPr>
          <w:p w14:paraId="3743DAF1" w14:textId="77777777" w:rsidR="00583810" w:rsidRPr="004F5318" w:rsidRDefault="00583810"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30B2F67C" w14:textId="61168046" w:rsidR="00583810" w:rsidRPr="004F5318" w:rsidRDefault="00583810" w:rsidP="0029185A">
            <w:pPr>
              <w:spacing w:after="60"/>
            </w:pPr>
          </w:p>
        </w:tc>
        <w:tc>
          <w:tcPr>
            <w:tcW w:w="1701" w:type="dxa"/>
            <w:tcBorders>
              <w:top w:val="single" w:sz="4" w:space="0" w:color="auto"/>
              <w:left w:val="single" w:sz="4" w:space="0" w:color="auto"/>
              <w:bottom w:val="single" w:sz="4" w:space="0" w:color="auto"/>
              <w:right w:val="single" w:sz="4" w:space="0" w:color="auto"/>
            </w:tcBorders>
          </w:tcPr>
          <w:p w14:paraId="5CA6B103" w14:textId="77777777" w:rsidR="00583810" w:rsidRPr="004F5318" w:rsidRDefault="00583810" w:rsidP="0029185A">
            <w:pPr>
              <w:spacing w:after="60"/>
            </w:pPr>
          </w:p>
        </w:tc>
      </w:tr>
      <w:tr w:rsidR="00F1095D" w:rsidRPr="004F5318" w14:paraId="1CB28F10" w14:textId="77777777" w:rsidTr="005264F8">
        <w:trPr>
          <w:trHeight w:hRule="exact" w:val="737"/>
        </w:trPr>
        <w:tc>
          <w:tcPr>
            <w:tcW w:w="3545" w:type="dxa"/>
            <w:tcBorders>
              <w:left w:val="single" w:sz="4" w:space="0" w:color="auto"/>
              <w:bottom w:val="single" w:sz="4" w:space="0" w:color="auto"/>
              <w:right w:val="single" w:sz="4" w:space="0" w:color="BFBFBF" w:themeColor="background1" w:themeShade="BF"/>
            </w:tcBorders>
          </w:tcPr>
          <w:p w14:paraId="6C658A90" w14:textId="77777777" w:rsidR="00F1095D" w:rsidRPr="004F5318" w:rsidRDefault="00F1095D" w:rsidP="00385AE0">
            <w:pPr>
              <w:spacing w:after="60"/>
            </w:pPr>
          </w:p>
        </w:tc>
        <w:tc>
          <w:tcPr>
            <w:tcW w:w="1701" w:type="dxa"/>
            <w:tcBorders>
              <w:left w:val="single" w:sz="4" w:space="0" w:color="BFBFBF" w:themeColor="background1" w:themeShade="BF"/>
              <w:bottom w:val="single" w:sz="4" w:space="0" w:color="auto"/>
              <w:right w:val="single" w:sz="4" w:space="0" w:color="BFBFBF" w:themeColor="background1" w:themeShade="BF"/>
            </w:tcBorders>
          </w:tcPr>
          <w:p w14:paraId="0E81A523" w14:textId="77777777" w:rsidR="00F1095D" w:rsidRPr="004F5318" w:rsidRDefault="00F1095D" w:rsidP="00385AE0">
            <w:pPr>
              <w:spacing w:after="60"/>
            </w:pPr>
          </w:p>
        </w:tc>
        <w:tc>
          <w:tcPr>
            <w:tcW w:w="5953" w:type="dxa"/>
            <w:gridSpan w:val="2"/>
            <w:tcBorders>
              <w:left w:val="single" w:sz="4" w:space="0" w:color="BFBFBF" w:themeColor="background1" w:themeShade="BF"/>
              <w:bottom w:val="single" w:sz="4" w:space="0" w:color="auto"/>
              <w:right w:val="single" w:sz="4" w:space="0" w:color="auto"/>
            </w:tcBorders>
          </w:tcPr>
          <w:p w14:paraId="1EA8D5B5" w14:textId="77777777" w:rsidR="00F1095D" w:rsidRPr="004F5318" w:rsidRDefault="00F1095D"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4E1B37C0" w14:textId="77777777" w:rsidR="00F1095D" w:rsidRPr="004F5318" w:rsidRDefault="00F1095D"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0536A708" w14:textId="77777777" w:rsidR="00F1095D" w:rsidRPr="004F5318" w:rsidRDefault="00F1095D" w:rsidP="00385AE0">
            <w:pPr>
              <w:spacing w:after="60"/>
            </w:pPr>
          </w:p>
        </w:tc>
      </w:tr>
      <w:tr w:rsidR="00F1095D" w:rsidRPr="004F5318" w14:paraId="7DC7EEB8" w14:textId="77777777" w:rsidTr="005264F8">
        <w:trPr>
          <w:trHeight w:hRule="exact" w:val="737"/>
        </w:trPr>
        <w:tc>
          <w:tcPr>
            <w:tcW w:w="3545" w:type="dxa"/>
            <w:tcBorders>
              <w:left w:val="single" w:sz="4" w:space="0" w:color="auto"/>
              <w:bottom w:val="single" w:sz="4" w:space="0" w:color="auto"/>
              <w:right w:val="single" w:sz="4" w:space="0" w:color="BFBFBF" w:themeColor="background1" w:themeShade="BF"/>
            </w:tcBorders>
          </w:tcPr>
          <w:p w14:paraId="3A02F2E9" w14:textId="77777777" w:rsidR="00F1095D" w:rsidRPr="004F5318" w:rsidRDefault="00F1095D" w:rsidP="00385AE0">
            <w:pPr>
              <w:spacing w:after="60"/>
            </w:pPr>
          </w:p>
        </w:tc>
        <w:tc>
          <w:tcPr>
            <w:tcW w:w="1701" w:type="dxa"/>
            <w:tcBorders>
              <w:left w:val="single" w:sz="4" w:space="0" w:color="BFBFBF" w:themeColor="background1" w:themeShade="BF"/>
              <w:bottom w:val="single" w:sz="4" w:space="0" w:color="auto"/>
              <w:right w:val="single" w:sz="4" w:space="0" w:color="BFBFBF" w:themeColor="background1" w:themeShade="BF"/>
            </w:tcBorders>
          </w:tcPr>
          <w:p w14:paraId="1E2DA7BE" w14:textId="77777777" w:rsidR="00F1095D" w:rsidRPr="004F5318" w:rsidRDefault="00F1095D" w:rsidP="00385AE0">
            <w:pPr>
              <w:spacing w:after="60"/>
            </w:pPr>
          </w:p>
        </w:tc>
        <w:tc>
          <w:tcPr>
            <w:tcW w:w="5953" w:type="dxa"/>
            <w:gridSpan w:val="2"/>
            <w:tcBorders>
              <w:left w:val="single" w:sz="4" w:space="0" w:color="BFBFBF" w:themeColor="background1" w:themeShade="BF"/>
              <w:bottom w:val="single" w:sz="4" w:space="0" w:color="auto"/>
              <w:right w:val="single" w:sz="4" w:space="0" w:color="auto"/>
            </w:tcBorders>
          </w:tcPr>
          <w:p w14:paraId="5888E85B" w14:textId="77777777" w:rsidR="00F1095D" w:rsidRPr="004F5318" w:rsidRDefault="00F1095D"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1746DE14" w14:textId="77777777" w:rsidR="00F1095D" w:rsidRPr="004F5318" w:rsidRDefault="00F1095D"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14C251C7" w14:textId="77777777" w:rsidR="00F1095D" w:rsidRPr="004F5318" w:rsidRDefault="00F1095D" w:rsidP="00385AE0">
            <w:pPr>
              <w:spacing w:after="60"/>
            </w:pPr>
          </w:p>
        </w:tc>
      </w:tr>
      <w:tr w:rsidR="00583810" w:rsidRPr="004F5318" w14:paraId="56619642" w14:textId="77777777" w:rsidTr="0029185A">
        <w:trPr>
          <w:trHeight w:hRule="exact" w:val="737"/>
        </w:trPr>
        <w:tc>
          <w:tcPr>
            <w:tcW w:w="3545" w:type="dxa"/>
            <w:tcBorders>
              <w:top w:val="single" w:sz="4" w:space="0" w:color="auto"/>
              <w:left w:val="single" w:sz="4" w:space="0" w:color="auto"/>
              <w:right w:val="single" w:sz="4" w:space="0" w:color="BFBFBF" w:themeColor="background1" w:themeShade="BF"/>
            </w:tcBorders>
          </w:tcPr>
          <w:p w14:paraId="481A22C7" w14:textId="77777777" w:rsidR="00583810" w:rsidRPr="004F5318" w:rsidRDefault="00583810" w:rsidP="0029185A">
            <w:pPr>
              <w:spacing w:after="60"/>
            </w:pPr>
          </w:p>
        </w:tc>
        <w:tc>
          <w:tcPr>
            <w:tcW w:w="1701" w:type="dxa"/>
            <w:tcBorders>
              <w:top w:val="single" w:sz="4" w:space="0" w:color="auto"/>
              <w:left w:val="single" w:sz="4" w:space="0" w:color="BFBFBF" w:themeColor="background1" w:themeShade="BF"/>
              <w:right w:val="single" w:sz="4" w:space="0" w:color="BFBFBF" w:themeColor="background1" w:themeShade="BF"/>
            </w:tcBorders>
          </w:tcPr>
          <w:p w14:paraId="7F189607" w14:textId="77777777" w:rsidR="00583810" w:rsidRPr="004F5318" w:rsidRDefault="00583810" w:rsidP="00385AE0">
            <w:pPr>
              <w:spacing w:after="60"/>
            </w:pPr>
          </w:p>
        </w:tc>
        <w:tc>
          <w:tcPr>
            <w:tcW w:w="5953" w:type="dxa"/>
            <w:gridSpan w:val="2"/>
            <w:tcBorders>
              <w:top w:val="single" w:sz="4" w:space="0" w:color="auto"/>
              <w:left w:val="single" w:sz="4" w:space="0" w:color="BFBFBF" w:themeColor="background1" w:themeShade="BF"/>
              <w:right w:val="single" w:sz="4" w:space="0" w:color="auto"/>
            </w:tcBorders>
          </w:tcPr>
          <w:p w14:paraId="11991E71" w14:textId="77777777" w:rsidR="00583810" w:rsidRPr="004F5318" w:rsidRDefault="00583810"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2DB5089C" w14:textId="5FD88CA9" w:rsidR="00583810" w:rsidRPr="004F5318" w:rsidRDefault="00583810" w:rsidP="0029185A">
            <w:pPr>
              <w:spacing w:after="60"/>
            </w:pPr>
          </w:p>
        </w:tc>
        <w:tc>
          <w:tcPr>
            <w:tcW w:w="1701" w:type="dxa"/>
            <w:tcBorders>
              <w:top w:val="single" w:sz="4" w:space="0" w:color="auto"/>
              <w:left w:val="single" w:sz="4" w:space="0" w:color="auto"/>
              <w:bottom w:val="single" w:sz="4" w:space="0" w:color="auto"/>
              <w:right w:val="single" w:sz="4" w:space="0" w:color="auto"/>
            </w:tcBorders>
          </w:tcPr>
          <w:p w14:paraId="15180AC3" w14:textId="77777777" w:rsidR="00583810" w:rsidRPr="004F5318" w:rsidRDefault="00583810" w:rsidP="0029185A">
            <w:pPr>
              <w:spacing w:after="60"/>
            </w:pPr>
          </w:p>
        </w:tc>
      </w:tr>
      <w:tr w:rsidR="00F1095D" w:rsidRPr="004F5318" w14:paraId="6778F00F" w14:textId="77777777" w:rsidTr="0029185A">
        <w:trPr>
          <w:trHeight w:hRule="exact" w:val="737"/>
        </w:trPr>
        <w:tc>
          <w:tcPr>
            <w:tcW w:w="3545" w:type="dxa"/>
            <w:tcBorders>
              <w:top w:val="single" w:sz="4" w:space="0" w:color="auto"/>
              <w:left w:val="single" w:sz="4" w:space="0" w:color="auto"/>
              <w:bottom w:val="single" w:sz="4" w:space="0" w:color="auto"/>
              <w:right w:val="single" w:sz="4" w:space="0" w:color="BFBFBF" w:themeColor="background1" w:themeShade="BF"/>
            </w:tcBorders>
          </w:tcPr>
          <w:p w14:paraId="1A146CFB" w14:textId="77777777" w:rsidR="00F1095D" w:rsidRPr="004F5318" w:rsidRDefault="00F1095D" w:rsidP="00385AE0">
            <w:pPr>
              <w:spacing w:after="60"/>
            </w:pPr>
          </w:p>
        </w:tc>
        <w:tc>
          <w:tcPr>
            <w:tcW w:w="1701" w:type="dxa"/>
            <w:tcBorders>
              <w:top w:val="single" w:sz="4" w:space="0" w:color="auto"/>
              <w:left w:val="single" w:sz="4" w:space="0" w:color="BFBFBF" w:themeColor="background1" w:themeShade="BF"/>
              <w:bottom w:val="single" w:sz="4" w:space="0" w:color="auto"/>
              <w:right w:val="single" w:sz="4" w:space="0" w:color="BFBFBF" w:themeColor="background1" w:themeShade="BF"/>
            </w:tcBorders>
          </w:tcPr>
          <w:p w14:paraId="1CA5A3E4" w14:textId="77777777" w:rsidR="00F1095D" w:rsidRPr="004F5318" w:rsidRDefault="00F1095D" w:rsidP="00385AE0">
            <w:pPr>
              <w:spacing w:after="60"/>
            </w:pPr>
          </w:p>
        </w:tc>
        <w:tc>
          <w:tcPr>
            <w:tcW w:w="5953" w:type="dxa"/>
            <w:gridSpan w:val="2"/>
            <w:tcBorders>
              <w:top w:val="single" w:sz="4" w:space="0" w:color="auto"/>
              <w:left w:val="single" w:sz="4" w:space="0" w:color="BFBFBF" w:themeColor="background1" w:themeShade="BF"/>
              <w:bottom w:val="single" w:sz="4" w:space="0" w:color="auto"/>
              <w:right w:val="single" w:sz="4" w:space="0" w:color="auto"/>
            </w:tcBorders>
          </w:tcPr>
          <w:p w14:paraId="198D18FA" w14:textId="77777777" w:rsidR="00F1095D" w:rsidRPr="004F5318" w:rsidRDefault="00F1095D"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5503FCAB" w14:textId="77777777" w:rsidR="00F1095D" w:rsidRPr="004F5318" w:rsidRDefault="00F1095D"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150121C3" w14:textId="77777777" w:rsidR="00F1095D" w:rsidRPr="004F5318" w:rsidRDefault="00F1095D" w:rsidP="00385AE0">
            <w:pPr>
              <w:spacing w:after="60"/>
            </w:pPr>
          </w:p>
        </w:tc>
      </w:tr>
      <w:tr w:rsidR="00583810" w:rsidRPr="004F5318" w14:paraId="2F7822D0" w14:textId="77777777" w:rsidTr="0029185A">
        <w:trPr>
          <w:trHeight w:hRule="exact" w:val="737"/>
        </w:trPr>
        <w:tc>
          <w:tcPr>
            <w:tcW w:w="3545" w:type="dxa"/>
            <w:tcBorders>
              <w:left w:val="single" w:sz="4" w:space="0" w:color="auto"/>
              <w:bottom w:val="single" w:sz="4" w:space="0" w:color="auto"/>
              <w:right w:val="single" w:sz="4" w:space="0" w:color="BFBFBF" w:themeColor="background1" w:themeShade="BF"/>
            </w:tcBorders>
          </w:tcPr>
          <w:p w14:paraId="78CE3D63" w14:textId="77777777" w:rsidR="00583810" w:rsidRPr="004F5318" w:rsidRDefault="00583810" w:rsidP="0029185A">
            <w:pPr>
              <w:spacing w:after="60"/>
            </w:pPr>
          </w:p>
        </w:tc>
        <w:tc>
          <w:tcPr>
            <w:tcW w:w="1701" w:type="dxa"/>
            <w:tcBorders>
              <w:left w:val="single" w:sz="4" w:space="0" w:color="BFBFBF" w:themeColor="background1" w:themeShade="BF"/>
              <w:bottom w:val="single" w:sz="4" w:space="0" w:color="auto"/>
              <w:right w:val="single" w:sz="4" w:space="0" w:color="BFBFBF" w:themeColor="background1" w:themeShade="BF"/>
            </w:tcBorders>
          </w:tcPr>
          <w:p w14:paraId="7C027091" w14:textId="77777777" w:rsidR="00583810" w:rsidRPr="004F5318" w:rsidRDefault="00583810" w:rsidP="00385AE0">
            <w:pPr>
              <w:spacing w:after="60"/>
            </w:pPr>
          </w:p>
        </w:tc>
        <w:tc>
          <w:tcPr>
            <w:tcW w:w="5953" w:type="dxa"/>
            <w:gridSpan w:val="2"/>
            <w:tcBorders>
              <w:left w:val="single" w:sz="4" w:space="0" w:color="BFBFBF" w:themeColor="background1" w:themeShade="BF"/>
              <w:bottom w:val="single" w:sz="4" w:space="0" w:color="auto"/>
              <w:right w:val="single" w:sz="4" w:space="0" w:color="auto"/>
            </w:tcBorders>
          </w:tcPr>
          <w:p w14:paraId="0D8F6D30" w14:textId="77777777" w:rsidR="00583810" w:rsidRPr="004F5318" w:rsidRDefault="00583810" w:rsidP="00385AE0">
            <w:pPr>
              <w:spacing w:after="60"/>
            </w:pPr>
          </w:p>
        </w:tc>
        <w:tc>
          <w:tcPr>
            <w:tcW w:w="1701" w:type="dxa"/>
            <w:tcBorders>
              <w:top w:val="single" w:sz="4" w:space="0" w:color="auto"/>
              <w:left w:val="single" w:sz="4" w:space="0" w:color="auto"/>
              <w:bottom w:val="single" w:sz="4" w:space="0" w:color="auto"/>
              <w:right w:val="single" w:sz="4" w:space="0" w:color="auto"/>
            </w:tcBorders>
          </w:tcPr>
          <w:p w14:paraId="1B15EFE2" w14:textId="75E28183" w:rsidR="00583810" w:rsidRPr="004F5318" w:rsidRDefault="00583810" w:rsidP="0029185A">
            <w:pPr>
              <w:spacing w:after="60"/>
            </w:pPr>
          </w:p>
        </w:tc>
        <w:tc>
          <w:tcPr>
            <w:tcW w:w="1701" w:type="dxa"/>
            <w:tcBorders>
              <w:top w:val="single" w:sz="4" w:space="0" w:color="auto"/>
              <w:left w:val="single" w:sz="4" w:space="0" w:color="auto"/>
              <w:bottom w:val="single" w:sz="4" w:space="0" w:color="auto"/>
              <w:right w:val="single" w:sz="4" w:space="0" w:color="auto"/>
            </w:tcBorders>
          </w:tcPr>
          <w:p w14:paraId="33A080C0" w14:textId="77777777" w:rsidR="00583810" w:rsidRPr="004F5318" w:rsidRDefault="00583810" w:rsidP="0029185A">
            <w:pPr>
              <w:spacing w:after="60"/>
            </w:pPr>
          </w:p>
        </w:tc>
      </w:tr>
      <w:tr w:rsidR="00F1095D" w:rsidRPr="004F5318" w14:paraId="34AE429E" w14:textId="77777777" w:rsidTr="0029185A">
        <w:trPr>
          <w:trHeight w:hRule="exact" w:val="284"/>
        </w:trPr>
        <w:tc>
          <w:tcPr>
            <w:tcW w:w="14601" w:type="dxa"/>
            <w:gridSpan w:val="6"/>
            <w:tcBorders>
              <w:top w:val="single" w:sz="4" w:space="0" w:color="auto"/>
              <w:left w:val="nil"/>
              <w:bottom w:val="nil"/>
              <w:right w:val="nil"/>
            </w:tcBorders>
          </w:tcPr>
          <w:p w14:paraId="60584079" w14:textId="77777777" w:rsidR="00F1095D" w:rsidRPr="004F5318" w:rsidRDefault="00F1095D" w:rsidP="007C3B54"/>
        </w:tc>
      </w:tr>
      <w:tr w:rsidR="007C3B54" w:rsidRPr="004F5318" w14:paraId="68EA07B1" w14:textId="77777777" w:rsidTr="003C2A46">
        <w:trPr>
          <w:gridBefore w:val="3"/>
          <w:wBefore w:w="6380" w:type="dxa"/>
          <w:trHeight w:hRule="exact" w:val="469"/>
        </w:trPr>
        <w:tc>
          <w:tcPr>
            <w:tcW w:w="4819" w:type="dxa"/>
            <w:tcBorders>
              <w:top w:val="single" w:sz="4" w:space="0" w:color="auto"/>
              <w:left w:val="single" w:sz="4" w:space="0" w:color="auto"/>
              <w:right w:val="single" w:sz="4" w:space="0" w:color="auto"/>
            </w:tcBorders>
          </w:tcPr>
          <w:p w14:paraId="232C881C" w14:textId="0D4367B6" w:rsidR="007C3B54" w:rsidRPr="004F5318" w:rsidRDefault="00D633A1" w:rsidP="003C2A46">
            <w:pPr>
              <w:spacing w:after="120"/>
              <w:jc w:val="left"/>
            </w:pPr>
            <w:bookmarkStart w:id="0" w:name="_Hlk46827228"/>
            <w:r>
              <w:t xml:space="preserve">Subtotal applicant </w:t>
            </w:r>
            <w:r w:rsidR="00D3288E">
              <w:t>work claimed</w:t>
            </w:r>
            <w:r w:rsidR="00646915">
              <w:t xml:space="preserve"> (gst</w:t>
            </w:r>
            <w:r w:rsidR="003C2A46">
              <w:t>,</w:t>
            </w:r>
            <w:r w:rsidR="00646915">
              <w:t>excl</w:t>
            </w:r>
            <w:r w:rsidR="003C2A46">
              <w:t xml:space="preserve">. - </w:t>
            </w:r>
            <w:r w:rsidR="003C2A46">
              <w:t>N/A</w:t>
            </w:r>
            <w:r w:rsidR="00646915">
              <w:t>)</w:t>
            </w:r>
          </w:p>
        </w:tc>
        <w:tc>
          <w:tcPr>
            <w:tcW w:w="1701" w:type="dxa"/>
            <w:tcBorders>
              <w:top w:val="single" w:sz="4" w:space="0" w:color="auto"/>
              <w:left w:val="single" w:sz="4" w:space="0" w:color="auto"/>
              <w:bottom w:val="single" w:sz="4" w:space="0" w:color="auto"/>
              <w:right w:val="single" w:sz="4" w:space="0" w:color="auto"/>
            </w:tcBorders>
          </w:tcPr>
          <w:p w14:paraId="7E6E71AF" w14:textId="77777777" w:rsidR="007C3B54" w:rsidRPr="004F5318" w:rsidRDefault="007C3B54" w:rsidP="007C3B54"/>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E0C4CC5" w14:textId="77777777" w:rsidR="007C3B54" w:rsidRPr="004F5318" w:rsidRDefault="007C3B54" w:rsidP="007C3B54"/>
        </w:tc>
      </w:tr>
      <w:tr w:rsidR="00D633A1" w:rsidRPr="004F5318" w14:paraId="3F8A4BCE" w14:textId="77777777" w:rsidTr="003C2A46">
        <w:trPr>
          <w:gridBefore w:val="3"/>
          <w:wBefore w:w="6380" w:type="dxa"/>
          <w:trHeight w:hRule="exact" w:val="469"/>
        </w:trPr>
        <w:tc>
          <w:tcPr>
            <w:tcW w:w="4819" w:type="dxa"/>
            <w:tcBorders>
              <w:top w:val="single" w:sz="4" w:space="0" w:color="auto"/>
              <w:left w:val="single" w:sz="4" w:space="0" w:color="auto"/>
              <w:right w:val="single" w:sz="4" w:space="0" w:color="auto"/>
            </w:tcBorders>
          </w:tcPr>
          <w:p w14:paraId="2C895713" w14:textId="77777777" w:rsidR="00D633A1" w:rsidRDefault="00D633A1" w:rsidP="00D633A1">
            <w:pPr>
              <w:spacing w:after="120"/>
            </w:pPr>
            <w:r w:rsidRPr="000B1A2B">
              <w:t>Total</w:t>
            </w:r>
            <w:r>
              <w:t xml:space="preserve"> (gst exclusive)</w:t>
            </w:r>
          </w:p>
          <w:p w14:paraId="04A81A5B" w14:textId="77777777" w:rsidR="00D633A1" w:rsidRPr="000B1A2B" w:rsidRDefault="00D633A1" w:rsidP="007C3B54">
            <w:pPr>
              <w:spacing w:after="120"/>
            </w:pPr>
          </w:p>
        </w:tc>
        <w:tc>
          <w:tcPr>
            <w:tcW w:w="1701" w:type="dxa"/>
            <w:tcBorders>
              <w:top w:val="single" w:sz="4" w:space="0" w:color="auto"/>
              <w:left w:val="single" w:sz="4" w:space="0" w:color="auto"/>
              <w:bottom w:val="single" w:sz="4" w:space="0" w:color="auto"/>
              <w:right w:val="single" w:sz="4" w:space="0" w:color="auto"/>
            </w:tcBorders>
          </w:tcPr>
          <w:p w14:paraId="4007D340" w14:textId="77777777" w:rsidR="00D633A1" w:rsidRPr="004F5318" w:rsidRDefault="00D633A1" w:rsidP="007C3B54"/>
        </w:tc>
        <w:tc>
          <w:tcPr>
            <w:tcW w:w="1701" w:type="dxa"/>
            <w:tcBorders>
              <w:top w:val="single" w:sz="4" w:space="0" w:color="auto"/>
              <w:left w:val="single" w:sz="4" w:space="0" w:color="auto"/>
              <w:bottom w:val="single" w:sz="4" w:space="0" w:color="auto"/>
              <w:right w:val="single" w:sz="4" w:space="0" w:color="auto"/>
            </w:tcBorders>
          </w:tcPr>
          <w:p w14:paraId="07400EF4" w14:textId="77777777" w:rsidR="00D633A1" w:rsidRPr="004F5318" w:rsidRDefault="00D633A1" w:rsidP="007C3B54"/>
        </w:tc>
      </w:tr>
      <w:tr w:rsidR="007C3B54" w:rsidRPr="004F5318" w14:paraId="5FFA9C17" w14:textId="77777777" w:rsidTr="003C2A46">
        <w:trPr>
          <w:gridBefore w:val="3"/>
          <w:wBefore w:w="6380" w:type="dxa"/>
          <w:trHeight w:hRule="exact" w:val="433"/>
        </w:trPr>
        <w:tc>
          <w:tcPr>
            <w:tcW w:w="4819" w:type="dxa"/>
            <w:tcBorders>
              <w:left w:val="single" w:sz="4" w:space="0" w:color="auto"/>
              <w:bottom w:val="single" w:sz="4" w:space="0" w:color="auto"/>
              <w:right w:val="single" w:sz="4" w:space="0" w:color="auto"/>
            </w:tcBorders>
          </w:tcPr>
          <w:p w14:paraId="75360151" w14:textId="0DA89830" w:rsidR="007C3B54" w:rsidRPr="004F5318" w:rsidRDefault="007C3B54" w:rsidP="007C3B54">
            <w:pPr>
              <w:spacing w:after="120"/>
            </w:pPr>
            <w:r>
              <w:t>Total GST applicable</w:t>
            </w:r>
            <w:r w:rsidR="00D633A1">
              <w:t xml:space="preserve"> </w:t>
            </w:r>
          </w:p>
          <w:p w14:paraId="33DD6F78" w14:textId="77777777" w:rsidR="007C3B54" w:rsidRPr="004F5318" w:rsidRDefault="007C3B54" w:rsidP="007C3B54">
            <w:pPr>
              <w:spacing w:after="120"/>
            </w:pPr>
          </w:p>
        </w:tc>
        <w:tc>
          <w:tcPr>
            <w:tcW w:w="1701" w:type="dxa"/>
            <w:tcBorders>
              <w:top w:val="single" w:sz="4" w:space="0" w:color="auto"/>
              <w:left w:val="single" w:sz="4" w:space="0" w:color="auto"/>
              <w:bottom w:val="single" w:sz="4" w:space="0" w:color="auto"/>
              <w:right w:val="single" w:sz="4" w:space="0" w:color="auto"/>
            </w:tcBorders>
          </w:tcPr>
          <w:p w14:paraId="510A2FED" w14:textId="77777777" w:rsidR="007C3B54" w:rsidRPr="004F5318" w:rsidRDefault="007C3B54" w:rsidP="007C3B54"/>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EDD6F11" w14:textId="4E8EC7E6" w:rsidR="007C3B54" w:rsidRPr="004F5318" w:rsidRDefault="007C3B54" w:rsidP="007C3B54"/>
        </w:tc>
      </w:tr>
      <w:bookmarkEnd w:id="0"/>
      <w:tr w:rsidR="007C3B54" w:rsidRPr="004F5318" w14:paraId="72DF4BD2" w14:textId="77777777" w:rsidTr="003C2A46">
        <w:trPr>
          <w:gridBefore w:val="3"/>
          <w:wBefore w:w="6380" w:type="dxa"/>
          <w:trHeight w:hRule="exact" w:val="425"/>
        </w:trPr>
        <w:tc>
          <w:tcPr>
            <w:tcW w:w="4819" w:type="dxa"/>
            <w:tcBorders>
              <w:top w:val="single" w:sz="4" w:space="0" w:color="auto"/>
              <w:left w:val="single" w:sz="4" w:space="0" w:color="auto"/>
              <w:bottom w:val="single" w:sz="4" w:space="0" w:color="auto"/>
              <w:right w:val="single" w:sz="4" w:space="0" w:color="auto"/>
            </w:tcBorders>
          </w:tcPr>
          <w:p w14:paraId="2C43120C" w14:textId="3458705B" w:rsidR="007C3B54" w:rsidRPr="00530718" w:rsidRDefault="007C3B54" w:rsidP="007C3B54">
            <w:pPr>
              <w:spacing w:after="120"/>
            </w:pPr>
            <w:r w:rsidRPr="00530718">
              <w:t>Total Project Value</w:t>
            </w:r>
            <w:r w:rsidR="00E6348E">
              <w:t>s</w:t>
            </w:r>
            <w:r w:rsidRPr="00530718">
              <w:t xml:space="preserve"> (</w:t>
            </w:r>
            <w:r>
              <w:t>gst</w:t>
            </w:r>
            <w:r w:rsidR="00E6348E">
              <w:t xml:space="preserve"> inclusive</w:t>
            </w:r>
            <w:r>
              <w:t xml:space="preserve">) </w:t>
            </w:r>
          </w:p>
          <w:p w14:paraId="24181B38" w14:textId="77777777" w:rsidR="007C3B54" w:rsidRPr="004F5318" w:rsidRDefault="007C3B54" w:rsidP="007C3B54">
            <w:pPr>
              <w:spacing w:after="120"/>
            </w:pPr>
          </w:p>
        </w:tc>
        <w:tc>
          <w:tcPr>
            <w:tcW w:w="1701" w:type="dxa"/>
            <w:tcBorders>
              <w:top w:val="single" w:sz="4" w:space="0" w:color="auto"/>
              <w:left w:val="single" w:sz="4" w:space="0" w:color="auto"/>
              <w:bottom w:val="single" w:sz="4" w:space="0" w:color="auto"/>
              <w:right w:val="single" w:sz="4" w:space="0" w:color="auto"/>
            </w:tcBorders>
          </w:tcPr>
          <w:p w14:paraId="4BD90A69" w14:textId="77777777" w:rsidR="007C3B54" w:rsidRPr="004F5318" w:rsidRDefault="007C3B54" w:rsidP="007C3B54"/>
        </w:tc>
        <w:tc>
          <w:tcPr>
            <w:tcW w:w="1701" w:type="dxa"/>
            <w:tcBorders>
              <w:top w:val="single" w:sz="4" w:space="0" w:color="auto"/>
              <w:left w:val="single" w:sz="4" w:space="0" w:color="auto"/>
              <w:bottom w:val="single" w:sz="4" w:space="0" w:color="auto"/>
              <w:right w:val="single" w:sz="4" w:space="0" w:color="auto"/>
            </w:tcBorders>
          </w:tcPr>
          <w:p w14:paraId="60713A88" w14:textId="77777777" w:rsidR="007C3B54" w:rsidRPr="004F5318" w:rsidRDefault="007C3B54" w:rsidP="007C3B54"/>
        </w:tc>
      </w:tr>
    </w:tbl>
    <w:p w14:paraId="7B6C9E03" w14:textId="77777777" w:rsidR="007C3B54" w:rsidRDefault="007C3B54" w:rsidP="007C3B54">
      <w:pPr>
        <w:pStyle w:val="Heading1"/>
        <w:sectPr w:rsidR="007C3B54" w:rsidSect="007C3B54">
          <w:pgSz w:w="16838" w:h="11906" w:orient="landscape"/>
          <w:pgMar w:top="851" w:right="1440" w:bottom="1440" w:left="1440" w:header="708" w:footer="708" w:gutter="0"/>
          <w:cols w:space="708"/>
          <w:docGrid w:linePitch="490"/>
        </w:sectPr>
      </w:pPr>
    </w:p>
    <w:p w14:paraId="10F6DA7F" w14:textId="77777777" w:rsidR="007C3B54" w:rsidRPr="00665C39" w:rsidRDefault="007C3B54" w:rsidP="007C3B54">
      <w:pPr>
        <w:pStyle w:val="Heading1"/>
        <w:rPr>
          <w:bCs w:val="0"/>
        </w:rPr>
      </w:pPr>
      <w:r w:rsidRPr="00665C39">
        <w:t>PART D: Best Practice</w:t>
      </w:r>
    </w:p>
    <w:p w14:paraId="6928E1EC" w14:textId="77777777" w:rsidR="007C3B54" w:rsidRPr="00CB53C2" w:rsidRDefault="007C3B54" w:rsidP="007C3B54">
      <w:pPr>
        <w:pStyle w:val="Heading2"/>
        <w:rPr>
          <w:rFonts w:eastAsia="Calibri"/>
          <w:lang w:val="en-US"/>
        </w:rPr>
      </w:pPr>
      <w:r w:rsidRPr="00CB53C2">
        <w:rPr>
          <w:rFonts w:eastAsia="Calibri"/>
          <w:lang w:val="en-US"/>
        </w:rPr>
        <w:t>Contractors</w:t>
      </w:r>
    </w:p>
    <w:p w14:paraId="607005E1" w14:textId="769B6442" w:rsidR="007C3B54" w:rsidRPr="00AD7A5C" w:rsidRDefault="007C3B54" w:rsidP="007C3B54">
      <w:pPr>
        <w:rPr>
          <w:lang w:val="en-US"/>
        </w:rPr>
      </w:pPr>
      <w:r w:rsidRPr="00AD7A5C">
        <w:rPr>
          <w:lang w:val="en-US"/>
        </w:rPr>
        <w:t>Are you using a contractor?</w:t>
      </w:r>
      <w:r w:rsidRPr="00A41E00">
        <w:t xml:space="preserve"> </w:t>
      </w:r>
      <w:r w:rsidR="003C2A46">
        <w:t xml:space="preserve">      </w:t>
      </w:r>
      <w:sdt>
        <w:sdtPr>
          <w:id w:val="138000320"/>
        </w:sdtPr>
        <w:sdtEndPr/>
        <w:sdtContent>
          <w:r w:rsidRPr="000A2B9D">
            <w:t xml:space="preserve">Yes </w:t>
          </w:r>
          <w:sdt>
            <w:sdtPr>
              <w:id w:val="-1329901549"/>
            </w:sdtPr>
            <w:sdtEndPr/>
            <w:sdtContent>
              <w:sdt>
                <w:sdtPr>
                  <w:id w:val="1184094233"/>
                </w:sdtPr>
                <w:sdtEndPr/>
                <w:sdtContent>
                  <w:r w:rsidRPr="000A2B9D">
                    <w:rPr>
                      <w:rFonts w:ascii="MS Gothic" w:eastAsia="MS Gothic" w:hAnsi="MS Gothic" w:cs="MS Gothic" w:hint="eastAsia"/>
                    </w:rPr>
                    <w:t>☐</w:t>
                  </w:r>
                </w:sdtContent>
              </w:sdt>
            </w:sdtContent>
          </w:sdt>
          <w:r>
            <w:t xml:space="preserve"> </w:t>
          </w:r>
          <w:r>
            <w:tab/>
          </w:r>
          <w:r w:rsidRPr="000A2B9D">
            <w:tab/>
            <w:t xml:space="preserve">No </w:t>
          </w:r>
          <w:sdt>
            <w:sdtPr>
              <w:id w:val="-1892420781"/>
            </w:sdtPr>
            <w:sdtEndPr/>
            <w:sdtContent>
              <w:sdt>
                <w:sdtPr>
                  <w:id w:val="369659585"/>
                </w:sdtPr>
                <w:sdtEndPr/>
                <w:sdtContent>
                  <w:r w:rsidRPr="000A2B9D">
                    <w:rPr>
                      <w:rFonts w:ascii="MS Gothic" w:eastAsia="MS Gothic" w:hAnsi="MS Gothic" w:cs="MS Gothic" w:hint="eastAsia"/>
                    </w:rPr>
                    <w:t>☐</w:t>
                  </w:r>
                </w:sdtContent>
              </w:sdt>
            </w:sdtContent>
          </w:sdt>
        </w:sdtContent>
      </w:sdt>
    </w:p>
    <w:p w14:paraId="449E7F33" w14:textId="1C0849F3" w:rsidR="007C3B54" w:rsidRPr="00C61B29" w:rsidRDefault="007C3B54" w:rsidP="007C3B54">
      <w:pPr>
        <w:rPr>
          <w:sz w:val="28"/>
          <w:lang w:val="en-US"/>
        </w:rPr>
      </w:pPr>
      <w:r w:rsidRPr="00CB53C2">
        <w:rPr>
          <w:lang w:val="en-US"/>
        </w:rPr>
        <w:t xml:space="preserve">If yes please attach a quote for the activities that they are undertaking and ensure this is included in your Project Plan and Budget.  Contractors undertaking spraying should hold a Commercial Operator’s </w:t>
      </w:r>
      <w:r w:rsidR="00955148" w:rsidRPr="00CB53C2">
        <w:rPr>
          <w:lang w:val="en-US"/>
        </w:rPr>
        <w:t>Li</w:t>
      </w:r>
      <w:r w:rsidR="00955148">
        <w:rPr>
          <w:lang w:val="en-US"/>
        </w:rPr>
        <w:t>c</w:t>
      </w:r>
      <w:r w:rsidR="00955148" w:rsidRPr="00CB53C2">
        <w:rPr>
          <w:lang w:val="en-US"/>
        </w:rPr>
        <w:t>en</w:t>
      </w:r>
      <w:r w:rsidR="00955148">
        <w:rPr>
          <w:lang w:val="en-US"/>
        </w:rPr>
        <w:t>s</w:t>
      </w:r>
      <w:r w:rsidR="00955148" w:rsidRPr="00CB53C2">
        <w:rPr>
          <w:lang w:val="en-US"/>
        </w:rPr>
        <w:t>e</w:t>
      </w:r>
      <w:r w:rsidRPr="00CB53C2">
        <w:rPr>
          <w:lang w:val="en-US"/>
        </w:rPr>
        <w:t xml:space="preserve"> for spraying</w:t>
      </w:r>
      <w:r>
        <w:rPr>
          <w:lang w:val="en-US"/>
        </w:rPr>
        <w:t>.  If using chemicals, the applicant agrees to</w:t>
      </w:r>
      <w:r w:rsidRPr="006A520F">
        <w:rPr>
          <w:lang w:val="en-US"/>
        </w:rPr>
        <w:t xml:space="preserve"> read the label instructions and use only as directed.</w:t>
      </w:r>
      <w:r>
        <w:rPr>
          <w:lang w:val="en-US"/>
        </w:rPr>
        <w:t xml:space="preserve">  </w:t>
      </w:r>
      <w:r w:rsidRPr="00665C39">
        <w:rPr>
          <w:lang w:val="en-US"/>
        </w:rPr>
        <w:t xml:space="preserve">It is the user's responsibility to check that </w:t>
      </w:r>
      <w:r w:rsidR="00955148">
        <w:rPr>
          <w:lang w:val="en-US"/>
        </w:rPr>
        <w:t>the registered</w:t>
      </w:r>
      <w:r w:rsidR="00955148" w:rsidRPr="00665C39">
        <w:rPr>
          <w:lang w:val="en-US"/>
        </w:rPr>
        <w:t xml:space="preserve"> </w:t>
      </w:r>
      <w:r w:rsidR="00955148">
        <w:rPr>
          <w:lang w:val="en-US"/>
        </w:rPr>
        <w:t xml:space="preserve">label </w:t>
      </w:r>
      <w:r w:rsidRPr="00665C39">
        <w:rPr>
          <w:lang w:val="en-US"/>
        </w:rPr>
        <w:t>or an off-label permit covers the proposed use</w:t>
      </w:r>
      <w:r>
        <w:rPr>
          <w:lang w:val="en-US"/>
        </w:rPr>
        <w:t xml:space="preserve"> for the chemical.</w:t>
      </w:r>
      <w:r w:rsidRPr="00665C39">
        <w:rPr>
          <w:lang w:val="en-US"/>
        </w:rPr>
        <w:t xml:space="preserve"> </w:t>
      </w:r>
    </w:p>
    <w:p w14:paraId="0F82A80A" w14:textId="77777777" w:rsidR="007C3B54" w:rsidRPr="00CB53C2" w:rsidRDefault="007C3B54" w:rsidP="007C3B54">
      <w:pPr>
        <w:pStyle w:val="Heading2"/>
        <w:rPr>
          <w:rFonts w:eastAsia="Calibri"/>
          <w:lang w:val="en-US"/>
        </w:rPr>
      </w:pPr>
      <w:r w:rsidRPr="00CB53C2">
        <w:rPr>
          <w:rFonts w:eastAsia="Calibri"/>
          <w:lang w:val="en-US"/>
        </w:rPr>
        <w:t xml:space="preserve">Technical Advice </w:t>
      </w:r>
    </w:p>
    <w:p w14:paraId="22753950" w14:textId="7E50B810" w:rsidR="007C3B54" w:rsidRDefault="007C3B54" w:rsidP="007C3B54">
      <w:pPr>
        <w:rPr>
          <w:lang w:val="en-US"/>
        </w:rPr>
      </w:pPr>
      <w:r w:rsidRPr="00CB53C2">
        <w:rPr>
          <w:lang w:val="en-US"/>
        </w:rPr>
        <w:t xml:space="preserve">What technical </w:t>
      </w:r>
      <w:r w:rsidR="00333944">
        <w:rPr>
          <w:lang w:val="en-US"/>
        </w:rPr>
        <w:t xml:space="preserve">information, </w:t>
      </w:r>
      <w:r w:rsidRPr="00CB53C2">
        <w:rPr>
          <w:lang w:val="en-US"/>
        </w:rPr>
        <w:t>knowledge, advice and guidance from others have you used to develop and plan your project?</w:t>
      </w:r>
      <w:r>
        <w:rPr>
          <w:lang w:val="en-US"/>
        </w:rPr>
        <w:t xml:space="preserve"> </w:t>
      </w:r>
      <w:r w:rsidR="005056C2">
        <w:rPr>
          <w:lang w:val="en-US"/>
        </w:rPr>
        <w:t>(</w:t>
      </w:r>
      <w:r w:rsidR="00333944">
        <w:rPr>
          <w:lang w:val="en-US"/>
        </w:rPr>
        <w:t>EG.</w:t>
      </w:r>
      <w:r w:rsidR="005056C2" w:rsidRPr="005056C2">
        <w:rPr>
          <w:lang w:val="en-US"/>
        </w:rPr>
        <w:t xml:space="preserve"> Drought Weeds officer, a licensed weed control contractor</w:t>
      </w:r>
      <w:r w:rsidR="005056C2">
        <w:rPr>
          <w:lang w:val="en-US"/>
        </w:rPr>
        <w:t>, agronomist</w:t>
      </w:r>
      <w:r w:rsidR="00333944">
        <w:rPr>
          <w:lang w:val="en-US"/>
        </w:rPr>
        <w:t xml:space="preserve">, Weed Inspector, Biosecurity Tas., </w:t>
      </w:r>
      <w:r w:rsidR="005056C2">
        <w:rPr>
          <w:lang w:val="en-US"/>
        </w:rPr>
        <w:t>etc</w:t>
      </w:r>
      <w:r w:rsidR="00333944">
        <w:rPr>
          <w:lang w:val="en-US"/>
        </w:rPr>
        <w:t>.</w:t>
      </w:r>
      <w:r w:rsidR="005056C2">
        <w:rPr>
          <w:lang w:val="en-US"/>
        </w:rPr>
        <w:t xml:space="preserve">) </w:t>
      </w:r>
      <w:r w:rsidR="005056C2" w:rsidRPr="005056C2">
        <w:rPr>
          <w:lang w:val="en-US"/>
        </w:rPr>
        <w:t xml:space="preserve"> </w:t>
      </w:r>
    </w:p>
    <w:tbl>
      <w:tblPr>
        <w:tblStyle w:val="TableGrid"/>
        <w:tblW w:w="10201" w:type="dxa"/>
        <w:tblLook w:val="04A0" w:firstRow="1" w:lastRow="0" w:firstColumn="1" w:lastColumn="0" w:noHBand="0" w:noVBand="1"/>
      </w:tblPr>
      <w:tblGrid>
        <w:gridCol w:w="3114"/>
        <w:gridCol w:w="4111"/>
        <w:gridCol w:w="2976"/>
      </w:tblGrid>
      <w:tr w:rsidR="00955148" w:rsidRPr="00073314" w14:paraId="4FF73D09" w14:textId="77777777" w:rsidTr="006B4424">
        <w:tc>
          <w:tcPr>
            <w:tcW w:w="3114" w:type="dxa"/>
          </w:tcPr>
          <w:p w14:paraId="542E9525" w14:textId="18495051" w:rsidR="00955148" w:rsidRPr="00073314" w:rsidRDefault="005056C2">
            <w:pPr>
              <w:rPr>
                <w:lang w:val="en-US"/>
              </w:rPr>
            </w:pPr>
            <w:r>
              <w:rPr>
                <w:lang w:val="en-US"/>
              </w:rPr>
              <w:t>Project activity</w:t>
            </w:r>
          </w:p>
        </w:tc>
        <w:tc>
          <w:tcPr>
            <w:tcW w:w="4111" w:type="dxa"/>
          </w:tcPr>
          <w:p w14:paraId="1A1C8708" w14:textId="4F9AE22E" w:rsidR="00955148" w:rsidRPr="00073314" w:rsidRDefault="005056C2" w:rsidP="00073314">
            <w:pPr>
              <w:rPr>
                <w:lang w:val="en-US"/>
              </w:rPr>
            </w:pPr>
            <w:r>
              <w:rPr>
                <w:lang w:val="en-US"/>
              </w:rPr>
              <w:t>Technical s</w:t>
            </w:r>
            <w:r w:rsidR="00955148" w:rsidRPr="00073314">
              <w:rPr>
                <w:lang w:val="en-US"/>
              </w:rPr>
              <w:t>upport provided</w:t>
            </w:r>
          </w:p>
        </w:tc>
        <w:tc>
          <w:tcPr>
            <w:tcW w:w="2976" w:type="dxa"/>
          </w:tcPr>
          <w:p w14:paraId="53750889" w14:textId="03E3E5BE" w:rsidR="00955148" w:rsidRPr="00073314" w:rsidRDefault="005056C2" w:rsidP="006B4424">
            <w:pPr>
              <w:jc w:val="left"/>
              <w:rPr>
                <w:lang w:val="en-US"/>
              </w:rPr>
            </w:pPr>
            <w:r w:rsidRPr="00073314">
              <w:rPr>
                <w:lang w:val="en-US"/>
              </w:rPr>
              <w:t>Name</w:t>
            </w:r>
            <w:r>
              <w:rPr>
                <w:lang w:val="en-US"/>
              </w:rPr>
              <w:t>/org. &amp; c</w:t>
            </w:r>
            <w:r w:rsidR="00955148" w:rsidRPr="00073314">
              <w:rPr>
                <w:lang w:val="en-US"/>
              </w:rPr>
              <w:t>ontact number</w:t>
            </w:r>
          </w:p>
        </w:tc>
      </w:tr>
      <w:tr w:rsidR="00955148" w:rsidRPr="00073314" w14:paraId="140FB297" w14:textId="77777777" w:rsidTr="006B4424">
        <w:tc>
          <w:tcPr>
            <w:tcW w:w="3114" w:type="dxa"/>
          </w:tcPr>
          <w:p w14:paraId="5FCE01BE" w14:textId="77777777" w:rsidR="00955148" w:rsidRPr="00073314" w:rsidRDefault="00955148" w:rsidP="00073314">
            <w:pPr>
              <w:rPr>
                <w:lang w:val="en-US"/>
              </w:rPr>
            </w:pPr>
          </w:p>
        </w:tc>
        <w:tc>
          <w:tcPr>
            <w:tcW w:w="4111" w:type="dxa"/>
          </w:tcPr>
          <w:p w14:paraId="7D25C763" w14:textId="77777777" w:rsidR="00955148" w:rsidRPr="00073314" w:rsidRDefault="00955148" w:rsidP="00073314">
            <w:pPr>
              <w:rPr>
                <w:lang w:val="en-US"/>
              </w:rPr>
            </w:pPr>
          </w:p>
        </w:tc>
        <w:tc>
          <w:tcPr>
            <w:tcW w:w="2976" w:type="dxa"/>
          </w:tcPr>
          <w:p w14:paraId="2D5F1A5A" w14:textId="77777777" w:rsidR="00955148" w:rsidRPr="00073314" w:rsidRDefault="00955148" w:rsidP="00073314">
            <w:pPr>
              <w:rPr>
                <w:lang w:val="en-US"/>
              </w:rPr>
            </w:pPr>
          </w:p>
        </w:tc>
      </w:tr>
      <w:tr w:rsidR="00955148" w:rsidRPr="00073314" w14:paraId="2A488C4F" w14:textId="77777777" w:rsidTr="006B4424">
        <w:tc>
          <w:tcPr>
            <w:tcW w:w="3114" w:type="dxa"/>
          </w:tcPr>
          <w:p w14:paraId="4F898AAA" w14:textId="77777777" w:rsidR="00955148" w:rsidRPr="00073314" w:rsidRDefault="00955148" w:rsidP="00073314">
            <w:pPr>
              <w:rPr>
                <w:lang w:val="en-US"/>
              </w:rPr>
            </w:pPr>
          </w:p>
        </w:tc>
        <w:tc>
          <w:tcPr>
            <w:tcW w:w="4111" w:type="dxa"/>
          </w:tcPr>
          <w:p w14:paraId="6A99688F" w14:textId="77777777" w:rsidR="00955148" w:rsidRPr="00073314" w:rsidRDefault="00955148" w:rsidP="00073314">
            <w:pPr>
              <w:rPr>
                <w:lang w:val="en-US"/>
              </w:rPr>
            </w:pPr>
          </w:p>
        </w:tc>
        <w:tc>
          <w:tcPr>
            <w:tcW w:w="2976" w:type="dxa"/>
          </w:tcPr>
          <w:p w14:paraId="1A4D16C2" w14:textId="77777777" w:rsidR="00955148" w:rsidRPr="00073314" w:rsidRDefault="00955148" w:rsidP="00073314">
            <w:pPr>
              <w:rPr>
                <w:lang w:val="en-US"/>
              </w:rPr>
            </w:pPr>
          </w:p>
        </w:tc>
      </w:tr>
      <w:tr w:rsidR="00955148" w:rsidRPr="00073314" w14:paraId="45F0F1AF" w14:textId="77777777" w:rsidTr="006B4424">
        <w:tc>
          <w:tcPr>
            <w:tcW w:w="3114" w:type="dxa"/>
          </w:tcPr>
          <w:p w14:paraId="5AED512B" w14:textId="77777777" w:rsidR="00955148" w:rsidRPr="00073314" w:rsidRDefault="00955148" w:rsidP="00073314">
            <w:pPr>
              <w:rPr>
                <w:lang w:val="en-US"/>
              </w:rPr>
            </w:pPr>
          </w:p>
        </w:tc>
        <w:tc>
          <w:tcPr>
            <w:tcW w:w="4111" w:type="dxa"/>
          </w:tcPr>
          <w:p w14:paraId="5D4FC2B9" w14:textId="77777777" w:rsidR="00955148" w:rsidRPr="00073314" w:rsidRDefault="00955148" w:rsidP="00073314">
            <w:pPr>
              <w:rPr>
                <w:lang w:val="en-US"/>
              </w:rPr>
            </w:pPr>
          </w:p>
        </w:tc>
        <w:tc>
          <w:tcPr>
            <w:tcW w:w="2976" w:type="dxa"/>
          </w:tcPr>
          <w:p w14:paraId="57EE26D2" w14:textId="77777777" w:rsidR="00955148" w:rsidRPr="00073314" w:rsidRDefault="00955148" w:rsidP="00073314">
            <w:pPr>
              <w:rPr>
                <w:lang w:val="en-US"/>
              </w:rPr>
            </w:pPr>
          </w:p>
        </w:tc>
      </w:tr>
    </w:tbl>
    <w:p w14:paraId="651827B0" w14:textId="77777777" w:rsidR="003C2A46" w:rsidRDefault="003C2A46" w:rsidP="003C2A46">
      <w:pPr>
        <w:rPr>
          <w:lang w:val="en-US"/>
        </w:rPr>
      </w:pPr>
    </w:p>
    <w:p w14:paraId="5F3DA3B3" w14:textId="77777777" w:rsidR="007C3B54" w:rsidRPr="00CB53C2" w:rsidRDefault="007C3B54" w:rsidP="007C3B54">
      <w:pPr>
        <w:pStyle w:val="Heading2"/>
        <w:rPr>
          <w:rFonts w:eastAsia="Calibri"/>
        </w:rPr>
      </w:pPr>
      <w:r w:rsidRPr="00CB53C2">
        <w:rPr>
          <w:rFonts w:eastAsia="Calibri"/>
        </w:rPr>
        <w:t>Ongoing weed management</w:t>
      </w:r>
    </w:p>
    <w:p w14:paraId="5ABDF82C" w14:textId="390EFD52" w:rsidR="007C3B54" w:rsidRPr="00CB53C2" w:rsidRDefault="007C3B54" w:rsidP="007C3B54">
      <w:pPr>
        <w:rPr>
          <w:rFonts w:cs="Times New Roman"/>
          <w:lang w:val="en-US"/>
        </w:rPr>
      </w:pPr>
      <w:r w:rsidRPr="00CB53C2">
        <w:t>How will the proposed works be maintained into the future?</w:t>
      </w:r>
      <w:r w:rsidR="00955148">
        <w:t xml:space="preserve"> </w:t>
      </w:r>
    </w:p>
    <w:p w14:paraId="44E68A46" w14:textId="77777777" w:rsidR="007C3B54" w:rsidRDefault="007C3B54" w:rsidP="007C3B54">
      <w:pPr>
        <w:rPr>
          <w:lang w:val="en-US"/>
        </w:rPr>
      </w:pPr>
    </w:p>
    <w:p w14:paraId="5B53748C" w14:textId="77777777" w:rsidR="007C3B54" w:rsidRDefault="007C3B54" w:rsidP="007C3B54">
      <w:pPr>
        <w:rPr>
          <w:lang w:val="en-US"/>
        </w:rPr>
      </w:pPr>
    </w:p>
    <w:p w14:paraId="2BAB05E3" w14:textId="6CB9BE81" w:rsidR="007C3B54" w:rsidRDefault="007C3B54" w:rsidP="007C3B54">
      <w:pPr>
        <w:rPr>
          <w:lang w:val="en-US"/>
        </w:rPr>
      </w:pPr>
    </w:p>
    <w:p w14:paraId="2CCE5C31" w14:textId="77777777" w:rsidR="007A37D5" w:rsidRDefault="007A37D5" w:rsidP="007C3B54">
      <w:pPr>
        <w:rPr>
          <w:lang w:val="en-US"/>
        </w:rPr>
      </w:pPr>
    </w:p>
    <w:p w14:paraId="22DC106C" w14:textId="77777777" w:rsidR="007A37D5" w:rsidRDefault="007A37D5" w:rsidP="007C3B54">
      <w:pPr>
        <w:rPr>
          <w:lang w:val="en-US"/>
        </w:rPr>
      </w:pPr>
    </w:p>
    <w:p w14:paraId="5B0DA5F0" w14:textId="77777777" w:rsidR="007C3B54" w:rsidRDefault="007C3B54" w:rsidP="007C3B54">
      <w:pPr>
        <w:rPr>
          <w:lang w:val="en-US"/>
        </w:rPr>
      </w:pPr>
    </w:p>
    <w:p w14:paraId="35A3C52D" w14:textId="77777777" w:rsidR="007C3B54" w:rsidRPr="00CB53C2" w:rsidRDefault="007C3B54" w:rsidP="007C3B54">
      <w:pPr>
        <w:pStyle w:val="Heading2"/>
        <w:rPr>
          <w:rFonts w:eastAsia="Calibri"/>
          <w:lang w:val="en-US"/>
        </w:rPr>
      </w:pPr>
      <w:r w:rsidRPr="00CB53C2">
        <w:rPr>
          <w:rFonts w:eastAsia="Calibri"/>
          <w:lang w:val="en-US"/>
        </w:rPr>
        <w:t>Existing Management Plans</w:t>
      </w:r>
    </w:p>
    <w:p w14:paraId="576D6EC7" w14:textId="5191D0D0" w:rsidR="007C3B54" w:rsidRPr="00CB53C2" w:rsidRDefault="007C3B54" w:rsidP="007C3B54">
      <w:pPr>
        <w:rPr>
          <w:lang w:val="en-US"/>
        </w:rPr>
      </w:pPr>
      <w:r w:rsidRPr="00CB53C2">
        <w:rPr>
          <w:lang w:val="en-US"/>
        </w:rPr>
        <w:t xml:space="preserve">Does the property have a weed management plan, farm biosecurity plan, property management plan, etc. to guide the proposed activities? </w:t>
      </w:r>
      <w:r w:rsidR="003C2A46">
        <w:rPr>
          <w:lang w:val="en-US"/>
        </w:rPr>
        <w:t xml:space="preserve">    </w:t>
      </w:r>
      <w:sdt>
        <w:sdtPr>
          <w:id w:val="-1360043858"/>
        </w:sdtPr>
        <w:sdtEndPr/>
        <w:sdtContent>
          <w:r w:rsidRPr="00CB53C2">
            <w:t xml:space="preserve">Yes </w:t>
          </w:r>
          <w:sdt>
            <w:sdtPr>
              <w:id w:val="952750915"/>
            </w:sdtPr>
            <w:sdtEndPr/>
            <w:sdtContent>
              <w:sdt>
                <w:sdtPr>
                  <w:id w:val="612643591"/>
                </w:sdtPr>
                <w:sdtEndPr/>
                <w:sdtContent>
                  <w:r w:rsidRPr="00CB53C2">
                    <w:rPr>
                      <w:rFonts w:ascii="Segoe UI Symbol" w:eastAsia="MS Gothic" w:hAnsi="Segoe UI Symbol" w:cs="Segoe UI Symbol"/>
                    </w:rPr>
                    <w:t>☐</w:t>
                  </w:r>
                </w:sdtContent>
              </w:sdt>
            </w:sdtContent>
          </w:sdt>
          <w:r w:rsidR="003C2A46">
            <w:t xml:space="preserve"> </w:t>
          </w:r>
          <w:r w:rsidR="003C2A46">
            <w:tab/>
          </w:r>
          <w:r w:rsidR="003C2A46">
            <w:tab/>
          </w:r>
          <w:r w:rsidRPr="00CB53C2">
            <w:tab/>
            <w:t xml:space="preserve">No </w:t>
          </w:r>
          <w:sdt>
            <w:sdtPr>
              <w:id w:val="-232771603"/>
            </w:sdtPr>
            <w:sdtEndPr/>
            <w:sdtContent>
              <w:sdt>
                <w:sdtPr>
                  <w:id w:val="-583375855"/>
                </w:sdtPr>
                <w:sdtEndPr/>
                <w:sdtContent>
                  <w:r w:rsidRPr="00CB53C2">
                    <w:rPr>
                      <w:rFonts w:ascii="Segoe UI Symbol" w:eastAsia="MS Gothic" w:hAnsi="Segoe UI Symbol" w:cs="Segoe UI Symbol"/>
                    </w:rPr>
                    <w:t>☐</w:t>
                  </w:r>
                </w:sdtContent>
              </w:sdt>
            </w:sdtContent>
          </w:sdt>
        </w:sdtContent>
      </w:sdt>
    </w:p>
    <w:p w14:paraId="1C3FA641" w14:textId="11F084BD" w:rsidR="007C3B54" w:rsidRDefault="007C3B54" w:rsidP="007C3B54">
      <w:pPr>
        <w:rPr>
          <w:lang w:val="en-US"/>
        </w:rPr>
      </w:pPr>
      <w:r w:rsidRPr="00CB53C2">
        <w:rPr>
          <w:lang w:val="en-US"/>
        </w:rPr>
        <w:t>If yes, please provide name of plan (s) and date (s).</w:t>
      </w:r>
    </w:p>
    <w:p w14:paraId="50D9DCE9" w14:textId="77777777" w:rsidR="007C3B54" w:rsidRDefault="007C3B54" w:rsidP="007C3B54">
      <w:pPr>
        <w:rPr>
          <w:lang w:val="en-US"/>
        </w:rPr>
      </w:pPr>
    </w:p>
    <w:p w14:paraId="50FCB38E" w14:textId="77777777" w:rsidR="007C3B54" w:rsidRDefault="007C3B54" w:rsidP="007C3B54">
      <w:pPr>
        <w:rPr>
          <w:lang w:val="en-US"/>
        </w:rPr>
      </w:pPr>
    </w:p>
    <w:p w14:paraId="3C519FC0" w14:textId="77777777" w:rsidR="007C3B54" w:rsidRPr="006A520F" w:rsidRDefault="007C3B54" w:rsidP="007C3B54">
      <w:pPr>
        <w:pStyle w:val="Heading1"/>
        <w:rPr>
          <w:bCs w:val="0"/>
        </w:rPr>
      </w:pPr>
      <w:r w:rsidRPr="006A520F">
        <w:t>PART E: Other Important Information</w:t>
      </w:r>
    </w:p>
    <w:p w14:paraId="226A6656" w14:textId="77777777" w:rsidR="007C3B54" w:rsidRPr="002C13D9" w:rsidRDefault="007C3B54" w:rsidP="007C3B54">
      <w:pPr>
        <w:pStyle w:val="Heading2"/>
      </w:pPr>
      <w:r w:rsidRPr="002C13D9">
        <w:t>Property Ownership</w:t>
      </w:r>
    </w:p>
    <w:p w14:paraId="66E4C60F" w14:textId="77777777" w:rsidR="007C3B54" w:rsidRPr="00CB53C2" w:rsidRDefault="007C3B54" w:rsidP="007C3B54">
      <w:r w:rsidRPr="00CB53C2">
        <w:t>Do you own the property where the proposed activities will occur?</w:t>
      </w:r>
    </w:p>
    <w:p w14:paraId="153AC7EE" w14:textId="77777777" w:rsidR="007A37D5" w:rsidRDefault="007C3B54" w:rsidP="007C3B54">
      <w:r w:rsidRPr="00665C39">
        <w:t xml:space="preserve">Yes  </w:t>
      </w:r>
      <w:sdt>
        <w:sdtPr>
          <w:id w:val="-803925201"/>
        </w:sdtPr>
        <w:sdtEndPr/>
        <w:sdtContent>
          <w:sdt>
            <w:sdtPr>
              <w:id w:val="1244765114"/>
            </w:sdtPr>
            <w:sdtEndPr/>
            <w:sdtContent>
              <w:r w:rsidRPr="00665C39">
                <w:rPr>
                  <w:rFonts w:ascii="MS Gothic" w:eastAsia="MS Gothic" w:hAnsi="MS Gothic" w:cs="MS Gothic" w:hint="eastAsia"/>
                </w:rPr>
                <w:t>☐</w:t>
              </w:r>
            </w:sdtContent>
          </w:sdt>
        </w:sdtContent>
      </w:sdt>
      <w:r w:rsidR="007A37D5">
        <w:t xml:space="preserve">  </w:t>
      </w:r>
      <w:r>
        <w:tab/>
      </w:r>
      <w:r w:rsidRPr="00665C39">
        <w:t>No</w:t>
      </w:r>
      <w:r>
        <w:t xml:space="preserve"> </w:t>
      </w:r>
      <w:r w:rsidRPr="00665C39">
        <w:t xml:space="preserve"> </w:t>
      </w:r>
      <w:sdt>
        <w:sdtPr>
          <w:id w:val="-1616981523"/>
        </w:sdtPr>
        <w:sdtEndPr/>
        <w:sdtContent>
          <w:sdt>
            <w:sdtPr>
              <w:id w:val="-361981534"/>
            </w:sdtPr>
            <w:sdtEndPr/>
            <w:sdtContent>
              <w:r w:rsidRPr="00665C39">
                <w:rPr>
                  <w:rFonts w:ascii="MS Gothic" w:eastAsia="MS Gothic" w:hAnsi="MS Gothic" w:cs="MS Gothic" w:hint="eastAsia"/>
                </w:rPr>
                <w:t>☐</w:t>
              </w:r>
            </w:sdtContent>
          </w:sdt>
        </w:sdtContent>
      </w:sdt>
      <w:r w:rsidRPr="00665C39">
        <w:t xml:space="preserve"> </w:t>
      </w:r>
      <w:r>
        <w:t xml:space="preserve"> </w:t>
      </w:r>
    </w:p>
    <w:p w14:paraId="725F776D" w14:textId="5D76CE87" w:rsidR="007A37D5" w:rsidRDefault="007C3B54" w:rsidP="007C3B54">
      <w:r w:rsidRPr="00CB53C2">
        <w:t>If no, please provide a letter of consent from</w:t>
      </w:r>
      <w:r w:rsidR="007A37D5">
        <w:t xml:space="preserve"> all</w:t>
      </w:r>
      <w:r w:rsidRPr="00CB53C2">
        <w:t xml:space="preserve"> the relevant landowner</w:t>
      </w:r>
      <w:r w:rsidR="007A37D5">
        <w:t>s</w:t>
      </w:r>
      <w:r w:rsidRPr="00CB53C2">
        <w:t xml:space="preserve"> or land manager</w:t>
      </w:r>
      <w:r w:rsidR="007A37D5">
        <w:t>s</w:t>
      </w:r>
      <w:r w:rsidRPr="00CB53C2">
        <w:t xml:space="preserve"> approving the proposed activities</w:t>
      </w:r>
      <w:r w:rsidR="007A37D5">
        <w:t xml:space="preserve"> on their land</w:t>
      </w:r>
      <w:r w:rsidRPr="00CB53C2">
        <w:t>.</w:t>
      </w:r>
      <w:r w:rsidR="001970CF">
        <w:t xml:space="preserve">  (Signed note or email from</w:t>
      </w:r>
      <w:r w:rsidR="001970CF" w:rsidRPr="001970CF">
        <w:t xml:space="preserve"> </w:t>
      </w:r>
      <w:r w:rsidR="003C2A46">
        <w:t xml:space="preserve">landholder. </w:t>
      </w:r>
      <w:r w:rsidR="001970CF">
        <w:t>)</w:t>
      </w:r>
      <w:r w:rsidR="003C2A46">
        <w:t xml:space="preserve"> </w:t>
      </w:r>
    </w:p>
    <w:p w14:paraId="31DDFD2A" w14:textId="77777777" w:rsidR="003C2A46" w:rsidRPr="00CB53C2" w:rsidRDefault="003C2A46" w:rsidP="007C3B54"/>
    <w:p w14:paraId="18A39D94" w14:textId="3D357957" w:rsidR="007C3B54" w:rsidRPr="00CB53C2" w:rsidRDefault="001970CF" w:rsidP="007C3B54">
      <w:pPr>
        <w:pStyle w:val="Heading2"/>
        <w:rPr>
          <w:rFonts w:eastAsia="Calibri"/>
        </w:rPr>
      </w:pPr>
      <w:r>
        <w:rPr>
          <w:rFonts w:eastAsia="Calibri"/>
        </w:rPr>
        <w:t xml:space="preserve">Public Assets, </w:t>
      </w:r>
      <w:r w:rsidR="007C3B54" w:rsidRPr="00CB53C2">
        <w:rPr>
          <w:rFonts w:eastAsia="Calibri"/>
        </w:rPr>
        <w:t>Values</w:t>
      </w:r>
      <w:r w:rsidR="007C3B54">
        <w:rPr>
          <w:rFonts w:eastAsia="Calibri"/>
        </w:rPr>
        <w:t xml:space="preserve"> and Approv</w:t>
      </w:r>
      <w:bookmarkStart w:id="1" w:name="_GoBack"/>
      <w:bookmarkEnd w:id="1"/>
      <w:r w:rsidR="007C3B54">
        <w:rPr>
          <w:rFonts w:eastAsia="Calibri"/>
        </w:rPr>
        <w:t>als</w:t>
      </w:r>
    </w:p>
    <w:p w14:paraId="55D7E52A" w14:textId="77777777" w:rsidR="001970CF" w:rsidRDefault="001970CF" w:rsidP="00955148">
      <w:r>
        <w:t xml:space="preserve">Show on your Project map public infrastructure, social, </w:t>
      </w:r>
      <w:r w:rsidRPr="007768FF">
        <w:t>natural or cultural heritage values</w:t>
      </w:r>
      <w:r>
        <w:t xml:space="preserve"> that are nearby.  Will your project affect any of them? </w:t>
      </w:r>
    </w:p>
    <w:p w14:paraId="54D25F90" w14:textId="1C125EF8" w:rsidR="001970CF" w:rsidRDefault="001970CF" w:rsidP="00B94642">
      <w:pPr>
        <w:tabs>
          <w:tab w:val="left" w:pos="1134"/>
          <w:tab w:val="left" w:pos="1985"/>
        </w:tabs>
        <w:ind w:left="1985" w:hanging="1985"/>
      </w:pPr>
      <w:r w:rsidRPr="00665C39">
        <w:t xml:space="preserve">Yes  </w:t>
      </w:r>
      <w:sdt>
        <w:sdtPr>
          <w:id w:val="990993733"/>
        </w:sdtPr>
        <w:sdtEndPr/>
        <w:sdtContent>
          <w:sdt>
            <w:sdtPr>
              <w:id w:val="1709828371"/>
            </w:sdtPr>
            <w:sdtEndPr/>
            <w:sdtContent>
              <w:r w:rsidRPr="00665C39">
                <w:rPr>
                  <w:rFonts w:ascii="MS Gothic" w:eastAsia="MS Gothic" w:hAnsi="MS Gothic" w:cs="MS Gothic" w:hint="eastAsia"/>
                </w:rPr>
                <w:t>☐</w:t>
              </w:r>
            </w:sdtContent>
          </w:sdt>
        </w:sdtContent>
      </w:sdt>
      <w:r>
        <w:t xml:space="preserve">  </w:t>
      </w:r>
      <w:r>
        <w:tab/>
      </w:r>
      <w:r w:rsidRPr="00665C39">
        <w:t>No</w:t>
      </w:r>
      <w:r>
        <w:t xml:space="preserve"> </w:t>
      </w:r>
      <w:r w:rsidRPr="00665C39">
        <w:t xml:space="preserve"> </w:t>
      </w:r>
      <w:sdt>
        <w:sdtPr>
          <w:id w:val="-686206102"/>
        </w:sdtPr>
        <w:sdtEndPr/>
        <w:sdtContent>
          <w:sdt>
            <w:sdtPr>
              <w:id w:val="1620411054"/>
            </w:sdtPr>
            <w:sdtEndPr/>
            <w:sdtContent>
              <w:r w:rsidRPr="00665C39">
                <w:rPr>
                  <w:rFonts w:ascii="MS Gothic" w:eastAsia="MS Gothic" w:hAnsi="MS Gothic" w:cs="MS Gothic" w:hint="eastAsia"/>
                </w:rPr>
                <w:t>☐</w:t>
              </w:r>
            </w:sdtContent>
          </w:sdt>
        </w:sdtContent>
      </w:sdt>
      <w:r w:rsidRPr="00665C39">
        <w:t xml:space="preserve"> </w:t>
      </w:r>
      <w:r>
        <w:t xml:space="preserve"> </w:t>
      </w:r>
      <w:r w:rsidR="00B94642">
        <w:tab/>
      </w:r>
      <w:r>
        <w:t xml:space="preserve">If Yes please provide details of </w:t>
      </w:r>
      <w:r w:rsidR="001D09CF">
        <w:t xml:space="preserve">what they are and </w:t>
      </w:r>
      <w:r w:rsidR="00B94642">
        <w:t xml:space="preserve">how you plan to manage the risk of any negative impacts on them? </w:t>
      </w:r>
    </w:p>
    <w:p w14:paraId="4644F58F" w14:textId="487577DB" w:rsidR="00B94642" w:rsidRDefault="00B94642" w:rsidP="007C3B54"/>
    <w:p w14:paraId="5D83DE9B" w14:textId="77777777" w:rsidR="003C2A46" w:rsidRDefault="003C2A46" w:rsidP="007C3B54"/>
    <w:p w14:paraId="57E0EFDC" w14:textId="6D5DE5C7" w:rsidR="007C3B54" w:rsidRDefault="007C3B54" w:rsidP="007C3B54">
      <w:r>
        <w:t>It is the landowner’s responsibility to meet any legislative responsibilities for works on the property.  Are there any works or planning approvals or permits needed for the activities?</w:t>
      </w:r>
      <w:r w:rsidR="00955148">
        <w:t xml:space="preserve">  </w:t>
      </w:r>
    </w:p>
    <w:p w14:paraId="6B5EB47E" w14:textId="77777777" w:rsidR="007C3B54" w:rsidRDefault="007C3B54" w:rsidP="007C3B54">
      <w:r w:rsidRPr="00665C39">
        <w:t xml:space="preserve">Yes  </w:t>
      </w:r>
      <w:sdt>
        <w:sdtPr>
          <w:id w:val="309371165"/>
        </w:sdtPr>
        <w:sdtEndPr/>
        <w:sdtContent>
          <w:sdt>
            <w:sdtPr>
              <w:id w:val="645247697"/>
            </w:sdtPr>
            <w:sdtEndPr/>
            <w:sdtContent>
              <w:r w:rsidRPr="00665C39">
                <w:rPr>
                  <w:rFonts w:ascii="MS Gothic" w:eastAsia="MS Gothic" w:hAnsi="MS Gothic" w:cs="MS Gothic" w:hint="eastAsia"/>
                </w:rPr>
                <w:t>☐</w:t>
              </w:r>
            </w:sdtContent>
          </w:sdt>
        </w:sdtContent>
      </w:sdt>
      <w:r>
        <w:t xml:space="preserve">  </w:t>
      </w:r>
      <w:r>
        <w:tab/>
      </w:r>
      <w:r>
        <w:tab/>
      </w:r>
      <w:r w:rsidRPr="00665C39">
        <w:t>No</w:t>
      </w:r>
      <w:r>
        <w:t xml:space="preserve"> </w:t>
      </w:r>
      <w:r w:rsidRPr="00665C39">
        <w:t xml:space="preserve"> </w:t>
      </w:r>
      <w:sdt>
        <w:sdtPr>
          <w:id w:val="1368796102"/>
        </w:sdtPr>
        <w:sdtEndPr/>
        <w:sdtContent>
          <w:sdt>
            <w:sdtPr>
              <w:id w:val="-1633630369"/>
            </w:sdtPr>
            <w:sdtEndPr/>
            <w:sdtContent>
              <w:r w:rsidRPr="00665C39">
                <w:rPr>
                  <w:rFonts w:ascii="MS Gothic" w:eastAsia="MS Gothic" w:hAnsi="MS Gothic" w:cs="MS Gothic" w:hint="eastAsia"/>
                </w:rPr>
                <w:t>☐</w:t>
              </w:r>
            </w:sdtContent>
          </w:sdt>
        </w:sdtContent>
      </w:sdt>
      <w:r w:rsidRPr="00665C39">
        <w:t xml:space="preserve"> </w:t>
      </w:r>
      <w:r>
        <w:t xml:space="preserve">  If Yes please provide details.</w:t>
      </w:r>
    </w:p>
    <w:p w14:paraId="0301E4A6" w14:textId="682978CD" w:rsidR="00955148" w:rsidRDefault="00955148" w:rsidP="007C3B54"/>
    <w:p w14:paraId="1A0C3661" w14:textId="77777777" w:rsidR="003C2A46" w:rsidRDefault="003C2A46" w:rsidP="007C3B54"/>
    <w:p w14:paraId="0EB3F264" w14:textId="06D02308" w:rsidR="007C3B54" w:rsidRPr="00CB53C2" w:rsidRDefault="007C3B54" w:rsidP="007C3B54">
      <w:pPr>
        <w:pStyle w:val="Heading2"/>
        <w:rPr>
          <w:rFonts w:eastAsia="Calibri"/>
        </w:rPr>
      </w:pPr>
      <w:r w:rsidRPr="00CB53C2">
        <w:rPr>
          <w:rFonts w:eastAsia="Calibri"/>
        </w:rPr>
        <w:t>Future Weed Projects</w:t>
      </w:r>
      <w:r w:rsidR="009217DA">
        <w:rPr>
          <w:rFonts w:eastAsia="Calibri"/>
        </w:rPr>
        <w:t xml:space="preserve"> and Priorities</w:t>
      </w:r>
    </w:p>
    <w:p w14:paraId="286693E3" w14:textId="71BB5670" w:rsidR="007C3B54" w:rsidRPr="007768FF" w:rsidRDefault="007C3B54" w:rsidP="007C3B54">
      <w:r w:rsidRPr="007768FF">
        <w:t>Beyond this project, have you identified a need or have plans for further weed management projects that may benefit from funding support in future?  Please provide some details of possible future projects</w:t>
      </w:r>
      <w:r>
        <w:t xml:space="preserve"> you </w:t>
      </w:r>
      <w:r w:rsidR="00955148">
        <w:t>may</w:t>
      </w:r>
      <w:r>
        <w:t xml:space="preserve"> like assistance with. </w:t>
      </w:r>
    </w:p>
    <w:p w14:paraId="02442FBB" w14:textId="2D89400E" w:rsidR="007C3B54" w:rsidRDefault="007C3B54" w:rsidP="007C3B54"/>
    <w:p w14:paraId="15E3DFA6" w14:textId="77777777" w:rsidR="00B94642" w:rsidRDefault="00B94642" w:rsidP="007C3B54"/>
    <w:p w14:paraId="5A8D0B65" w14:textId="77777777" w:rsidR="007A37D5" w:rsidRDefault="007A37D5" w:rsidP="007C3B54"/>
    <w:p w14:paraId="2133176E" w14:textId="75978FCF" w:rsidR="007C3B54" w:rsidRPr="004F5318" w:rsidRDefault="007C3B54" w:rsidP="007C3B54">
      <w:pPr>
        <w:pStyle w:val="Heading2"/>
        <w:rPr>
          <w:rFonts w:eastAsia="Calibri"/>
        </w:rPr>
      </w:pPr>
      <w:r w:rsidRPr="004F5318">
        <w:rPr>
          <w:rFonts w:eastAsia="Calibri"/>
        </w:rPr>
        <w:t xml:space="preserve">Past </w:t>
      </w:r>
      <w:r w:rsidR="009217DA">
        <w:rPr>
          <w:rFonts w:eastAsia="Calibri"/>
        </w:rPr>
        <w:t xml:space="preserve">Funding </w:t>
      </w:r>
      <w:r w:rsidRPr="004F5318">
        <w:rPr>
          <w:rFonts w:eastAsia="Calibri"/>
        </w:rPr>
        <w:t>Projects</w:t>
      </w:r>
    </w:p>
    <w:p w14:paraId="4016AC61" w14:textId="77777777" w:rsidR="007C3B54" w:rsidRDefault="007C3B54" w:rsidP="007C3B54">
      <w:r w:rsidRPr="00CB53C2">
        <w:rPr>
          <w:bCs/>
        </w:rPr>
        <w:t>Have you received any NRM, Landcare, Weed Action Fund or similar grants in the past 5 years?</w:t>
      </w:r>
      <w:r w:rsidRPr="00CB53C2">
        <w:t xml:space="preserve"> </w:t>
      </w:r>
    </w:p>
    <w:p w14:paraId="40DFE1C6" w14:textId="69FABD1D" w:rsidR="007C3B54" w:rsidRPr="006A520F" w:rsidRDefault="007C3B54" w:rsidP="007C3B54">
      <w:pPr>
        <w:rPr>
          <w:sz w:val="32"/>
          <w:szCs w:val="32"/>
        </w:rPr>
      </w:pPr>
      <w:r w:rsidRPr="00665C39">
        <w:t xml:space="preserve">Yes  </w:t>
      </w:r>
      <w:sdt>
        <w:sdtPr>
          <w:id w:val="-13074631"/>
        </w:sdtPr>
        <w:sdtEndPr/>
        <w:sdtContent>
          <w:sdt>
            <w:sdtPr>
              <w:id w:val="248163977"/>
            </w:sdtPr>
            <w:sdtEndPr/>
            <w:sdtContent>
              <w:r w:rsidRPr="00665C39">
                <w:rPr>
                  <w:rFonts w:ascii="MS Gothic" w:eastAsia="MS Gothic" w:hAnsi="MS Gothic" w:cs="MS Gothic" w:hint="eastAsia"/>
                </w:rPr>
                <w:t>☐</w:t>
              </w:r>
            </w:sdtContent>
          </w:sdt>
        </w:sdtContent>
      </w:sdt>
      <w:r w:rsidR="009217DA">
        <w:t xml:space="preserve">  </w:t>
      </w:r>
      <w:r w:rsidR="009217DA">
        <w:tab/>
      </w:r>
      <w:r w:rsidRPr="00665C39">
        <w:t>No</w:t>
      </w:r>
      <w:r>
        <w:t xml:space="preserve"> </w:t>
      </w:r>
      <w:r w:rsidRPr="00665C39">
        <w:t xml:space="preserve"> </w:t>
      </w:r>
      <w:sdt>
        <w:sdtPr>
          <w:id w:val="628130733"/>
        </w:sdtPr>
        <w:sdtEndPr/>
        <w:sdtContent>
          <w:sdt>
            <w:sdtPr>
              <w:id w:val="-418248326"/>
            </w:sdtPr>
            <w:sdtEndPr/>
            <w:sdtContent>
              <w:r w:rsidRPr="00665C39">
                <w:rPr>
                  <w:rFonts w:ascii="MS Gothic" w:eastAsia="MS Gothic" w:hAnsi="MS Gothic" w:cs="MS Gothic" w:hint="eastAsia"/>
                </w:rPr>
                <w:t>☐</w:t>
              </w:r>
            </w:sdtContent>
          </w:sdt>
        </w:sdtContent>
      </w:sdt>
      <w:r w:rsidRPr="00665C39">
        <w:t xml:space="preserve"> </w:t>
      </w:r>
      <w:r>
        <w:t xml:space="preserve">   </w:t>
      </w:r>
      <w:r w:rsidRPr="00CB53C2">
        <w:t xml:space="preserve">If yes, please provide </w:t>
      </w:r>
      <w:r>
        <w:t xml:space="preserve">a brief explanation, </w:t>
      </w:r>
      <w:r w:rsidRPr="00CB53C2">
        <w:t>funding source</w:t>
      </w:r>
      <w:r w:rsidR="009B0CF6">
        <w:t xml:space="preserve"> and amount</w:t>
      </w:r>
      <w:r w:rsidRPr="00CB53C2">
        <w:t>, completion</w:t>
      </w:r>
      <w:r w:rsidR="009B0CF6">
        <w:t xml:space="preserve"> status</w:t>
      </w:r>
      <w:r w:rsidRPr="004F5318">
        <w:rPr>
          <w:sz w:val="32"/>
          <w:szCs w:val="32"/>
        </w:rPr>
        <w:t>.</w:t>
      </w:r>
      <w:r>
        <w:rPr>
          <w:sz w:val="28"/>
        </w:rPr>
        <w:t xml:space="preserve">   </w:t>
      </w:r>
    </w:p>
    <w:p w14:paraId="45BAEDDA" w14:textId="77777777" w:rsidR="00515DF3" w:rsidRPr="0029185A" w:rsidRDefault="00515DF3" w:rsidP="0029185A"/>
    <w:sectPr w:rsidR="00515DF3" w:rsidRPr="0029185A" w:rsidSect="006B4424">
      <w:headerReference w:type="even" r:id="rId21"/>
      <w:headerReference w:type="first" r:id="rId22"/>
      <w:pgSz w:w="11900" w:h="16840"/>
      <w:pgMar w:top="1560" w:right="851" w:bottom="1560" w:left="851" w:header="568" w:footer="64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B49530" w14:textId="77777777" w:rsidR="00385AE0" w:rsidRDefault="00385AE0">
      <w:pPr>
        <w:spacing w:line="240" w:lineRule="auto"/>
      </w:pPr>
      <w:r>
        <w:separator/>
      </w:r>
    </w:p>
  </w:endnote>
  <w:endnote w:type="continuationSeparator" w:id="0">
    <w:p w14:paraId="7F88FD6A" w14:textId="77777777" w:rsidR="00385AE0" w:rsidRDefault="00385A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charset w:val="00"/>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4D"/>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4B255" w14:textId="77777777" w:rsidR="00385AE0" w:rsidRDefault="00385AE0" w:rsidP="00F742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4A3721" w14:textId="77777777" w:rsidR="00385AE0" w:rsidRDefault="00385AE0" w:rsidP="001742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C4357" w14:textId="59F60D0B" w:rsidR="00385AE0" w:rsidRPr="009011D1" w:rsidRDefault="00385AE0" w:rsidP="00F742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7B0253D" w14:textId="77777777" w:rsidR="00385AE0" w:rsidRDefault="00385AE0" w:rsidP="001742A4">
    <w:pPr>
      <w:pStyle w:val="Footer"/>
      <w:ind w:right="360"/>
    </w:pPr>
    <w:r>
      <w:rPr>
        <w:b/>
      </w:rPr>
      <w:t>Drought Weeds Project</w:t>
    </w:r>
    <w:r>
      <w:t xml:space="preserve"> </w:t>
    </w:r>
    <w:r w:rsidRPr="002E0504">
      <w:t>Break O’Day Council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9CE59" w14:textId="77777777" w:rsidR="00385AE0" w:rsidRDefault="00385AE0">
    <w:pPr>
      <w:pStyle w:val="Footer"/>
    </w:pPr>
    <w:r>
      <w:rPr>
        <w:noProof/>
        <w:lang w:eastAsia="en-AU"/>
      </w:rPr>
      <w:drawing>
        <wp:anchor distT="0" distB="0" distL="114300" distR="114300" simplePos="0" relativeHeight="251661312" behindDoc="1" locked="0" layoutInCell="1" allowOverlap="1" wp14:anchorId="06A08273" wp14:editId="56B91B77">
          <wp:simplePos x="0" y="0"/>
          <wp:positionH relativeFrom="page">
            <wp:posOffset>0</wp:posOffset>
          </wp:positionH>
          <wp:positionV relativeFrom="page">
            <wp:posOffset>9753600</wp:posOffset>
          </wp:positionV>
          <wp:extent cx="7559040" cy="815340"/>
          <wp:effectExtent l="0" t="0" r="3810" b="381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Footer.jpg"/>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9040" cy="815340"/>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431174073"/>
      <w:docPartObj>
        <w:docPartGallery w:val="Page Numbers (Bottom of Page)"/>
        <w:docPartUnique/>
      </w:docPartObj>
    </w:sdtPr>
    <w:sdtEndPr>
      <w:rPr>
        <w:noProof/>
        <w:sz w:val="20"/>
      </w:rPr>
    </w:sdtEndPr>
    <w:sdtContent>
      <w:p w14:paraId="3C4E4A43" w14:textId="5CFBDD47" w:rsidR="00385AE0" w:rsidRPr="0029185A" w:rsidRDefault="00385AE0" w:rsidP="0029185A">
        <w:pPr>
          <w:pStyle w:val="Footer"/>
          <w:tabs>
            <w:tab w:val="clear" w:pos="4320"/>
            <w:tab w:val="clear" w:pos="8640"/>
            <w:tab w:val="center" w:pos="5670"/>
            <w:tab w:val="right" w:pos="10206"/>
          </w:tabs>
          <w:rPr>
            <w:noProof/>
            <w:sz w:val="20"/>
          </w:rPr>
        </w:pPr>
        <w:r w:rsidRPr="0029185A">
          <w:rPr>
            <w:noProof/>
            <w:sz w:val="20"/>
          </w:rPr>
          <w:t xml:space="preserve">Break O’Day Council Drought Weeds Grant 2020 </w:t>
        </w:r>
        <w:r w:rsidRPr="0029185A">
          <w:rPr>
            <w:noProof/>
            <w:sz w:val="20"/>
          </w:rPr>
          <w:tab/>
          <w:t>APPLICATION FORM</w:t>
        </w:r>
        <w:r w:rsidRPr="0029185A">
          <w:rPr>
            <w:noProof/>
            <w:sz w:val="20"/>
          </w:rPr>
          <w:tab/>
        </w:r>
        <w:r w:rsidRPr="0029185A">
          <w:rPr>
            <w:sz w:val="20"/>
          </w:rPr>
          <w:fldChar w:fldCharType="begin"/>
        </w:r>
        <w:r w:rsidRPr="0029185A">
          <w:rPr>
            <w:sz w:val="20"/>
          </w:rPr>
          <w:instrText xml:space="preserve"> PAGE   \* MERGEFORMAT </w:instrText>
        </w:r>
        <w:r w:rsidRPr="0029185A">
          <w:rPr>
            <w:sz w:val="20"/>
          </w:rPr>
          <w:fldChar w:fldCharType="separate"/>
        </w:r>
        <w:r w:rsidR="003117C1">
          <w:rPr>
            <w:noProof/>
            <w:sz w:val="20"/>
          </w:rPr>
          <w:t>10</w:t>
        </w:r>
        <w:r w:rsidRPr="0029185A">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44DE8" w14:textId="77777777" w:rsidR="00385AE0" w:rsidRDefault="00385AE0">
      <w:pPr>
        <w:spacing w:line="240" w:lineRule="auto"/>
      </w:pPr>
      <w:r>
        <w:separator/>
      </w:r>
    </w:p>
  </w:footnote>
  <w:footnote w:type="continuationSeparator" w:id="0">
    <w:p w14:paraId="643AFAFD" w14:textId="77777777" w:rsidR="00385AE0" w:rsidRDefault="00385A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C15AD" w14:textId="34BA47C1" w:rsidR="00385AE0" w:rsidRDefault="00385A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999B6" w14:textId="695F8D6E" w:rsidR="00385AE0" w:rsidRDefault="00385A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F8B53" w14:textId="47AF8CD3" w:rsidR="00385AE0" w:rsidRDefault="00385AE0">
    <w:r>
      <w:rPr>
        <w:noProof/>
        <w:lang w:eastAsia="en-AU"/>
      </w:rPr>
      <w:drawing>
        <wp:anchor distT="0" distB="0" distL="114300" distR="114300" simplePos="0" relativeHeight="251667456" behindDoc="1" locked="0" layoutInCell="1" allowOverlap="1" wp14:anchorId="4256A39D" wp14:editId="10CF9554">
          <wp:simplePos x="0" y="0"/>
          <wp:positionH relativeFrom="page">
            <wp:posOffset>0</wp:posOffset>
          </wp:positionH>
          <wp:positionV relativeFrom="page">
            <wp:posOffset>0</wp:posOffset>
          </wp:positionV>
          <wp:extent cx="7559040" cy="4565904"/>
          <wp:effectExtent l="0" t="0" r="10160" b="635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_presentation_01.jpg"/>
                  <pic:cNvPicPr/>
                </pic:nvPicPr>
                <pic:blipFill>
                  <a:blip r:embed="rId1" cstate="screen">
                    <a:extLst>
                      <a:ext uri="{28A0092B-C50C-407E-A947-70E740481C1C}">
                        <a14:useLocalDpi xmlns:a14="http://schemas.microsoft.com/office/drawing/2010/main"/>
                      </a:ext>
                    </a:extLst>
                  </a:blip>
                  <a:stretch>
                    <a:fillRect/>
                  </a:stretch>
                </pic:blipFill>
                <pic:spPr>
                  <a:xfrm>
                    <a:off x="0" y="0"/>
                    <a:ext cx="7559040" cy="4565904"/>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340BA" w14:textId="37B4E171" w:rsidR="00385AE0" w:rsidRPr="0029185A" w:rsidRDefault="00385AE0" w:rsidP="00F06D97">
    <w:pPr>
      <w:pStyle w:val="Header"/>
      <w:tabs>
        <w:tab w:val="clear" w:pos="8640"/>
        <w:tab w:val="right" w:pos="13892"/>
      </w:tabs>
      <w:rPr>
        <w:sz w:val="16"/>
      </w:rPr>
    </w:pPr>
    <w:r w:rsidRPr="0029185A">
      <w:rPr>
        <w:noProof/>
        <w:sz w:val="16"/>
        <w:lang w:eastAsia="en-AU"/>
      </w:rPr>
      <w:drawing>
        <wp:anchor distT="0" distB="0" distL="114300" distR="114300" simplePos="0" relativeHeight="251701248" behindDoc="0" locked="0" layoutInCell="1" allowOverlap="1" wp14:anchorId="32E994CF" wp14:editId="45FE94E0">
          <wp:simplePos x="0" y="0"/>
          <wp:positionH relativeFrom="column">
            <wp:posOffset>-150495</wp:posOffset>
          </wp:positionH>
          <wp:positionV relativeFrom="paragraph">
            <wp:posOffset>-635</wp:posOffset>
          </wp:positionV>
          <wp:extent cx="1219200" cy="846455"/>
          <wp:effectExtent l="0" t="0" r="0" b="0"/>
          <wp:wrapNone/>
          <wp:docPr id="19" name="Picture 19" descr="U:\Nasella trichotoma_flow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asella trichotoma_flower head.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846455"/>
                  </a:xfrm>
                  <a:prstGeom prst="rect">
                    <a:avLst/>
                  </a:prstGeom>
                  <a:noFill/>
                  <a:ln>
                    <a:noFill/>
                  </a:ln>
                </pic:spPr>
              </pic:pic>
            </a:graphicData>
          </a:graphic>
        </wp:anchor>
      </w:drawing>
    </w:r>
    <w:r w:rsidRPr="0029185A">
      <w:rPr>
        <w:sz w:val="16"/>
      </w:rPr>
      <w:tab/>
    </w:r>
    <w:r w:rsidRPr="0029185A">
      <w:rPr>
        <w:sz w:val="16"/>
      </w:rPr>
      <w:tab/>
    </w:r>
    <w:r w:rsidRPr="0029185A">
      <w:rPr>
        <w:noProof/>
        <w:sz w:val="16"/>
        <w:lang w:eastAsia="en-AU"/>
      </w:rPr>
      <w:drawing>
        <wp:inline distT="0" distB="0" distL="0" distR="0" wp14:anchorId="52A240BF" wp14:editId="359AC464">
          <wp:extent cx="1983335" cy="7560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eakODay-Council_Logo(SM).jpg"/>
                  <pic:cNvPicPr/>
                </pic:nvPicPr>
                <pic:blipFill>
                  <a:blip r:embed="rId2">
                    <a:extLst>
                      <a:ext uri="{28A0092B-C50C-407E-A947-70E740481C1C}">
                        <a14:useLocalDpi xmlns:a14="http://schemas.microsoft.com/office/drawing/2010/main" val="0"/>
                      </a:ext>
                    </a:extLst>
                  </a:blip>
                  <a:stretch>
                    <a:fillRect/>
                  </a:stretch>
                </pic:blipFill>
                <pic:spPr>
                  <a:xfrm>
                    <a:off x="0" y="0"/>
                    <a:ext cx="1983335" cy="7560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EB7DF" w14:textId="5C62F6D6" w:rsidR="00385AE0" w:rsidRDefault="00385A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85BE9" w14:textId="4B000F97" w:rsidR="00385AE0" w:rsidRDefault="00385A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FFEE5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ED0F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678D0F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DF260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1FE635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54FBA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7E74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CF0C3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7523A5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BBE645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D4CB12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72178"/>
    <w:multiLevelType w:val="hybridMultilevel"/>
    <w:tmpl w:val="429A736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12" w15:restartNumberingAfterBreak="0">
    <w:nsid w:val="022579F2"/>
    <w:multiLevelType w:val="hybridMultilevel"/>
    <w:tmpl w:val="0C5A4728"/>
    <w:lvl w:ilvl="0" w:tplc="203AD7AC">
      <w:start w:val="1"/>
      <w:numFmt w:val="bullet"/>
      <w:lvlText w:val=""/>
      <w:lvlJc w:val="left"/>
      <w:pPr>
        <w:tabs>
          <w:tab w:val="num" w:pos="142"/>
        </w:tabs>
        <w:ind w:left="142" w:hanging="14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D5202"/>
    <w:multiLevelType w:val="multilevel"/>
    <w:tmpl w:val="C794FF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330A7E"/>
    <w:multiLevelType w:val="hybridMultilevel"/>
    <w:tmpl w:val="58A89A76"/>
    <w:lvl w:ilvl="0" w:tplc="D25CCC54">
      <w:start w:val="1"/>
      <w:numFmt w:val="decimal"/>
      <w:lvlText w:val="%1."/>
      <w:lvlJc w:val="left"/>
      <w:pPr>
        <w:ind w:left="710" w:hanging="284"/>
      </w:pPr>
      <w:rPr>
        <w:rFonts w:ascii="Palatino" w:hAnsi="Palatino" w:hint="default"/>
        <w:b w:val="0"/>
        <w:i w:val="0"/>
        <w:sz w:val="2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15:restartNumberingAfterBreak="0">
    <w:nsid w:val="1C4409D0"/>
    <w:multiLevelType w:val="hybridMultilevel"/>
    <w:tmpl w:val="3774C2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737182"/>
    <w:multiLevelType w:val="multilevel"/>
    <w:tmpl w:val="B2EE0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AD0912"/>
    <w:multiLevelType w:val="hybridMultilevel"/>
    <w:tmpl w:val="57023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ED300A"/>
    <w:multiLevelType w:val="hybridMultilevel"/>
    <w:tmpl w:val="65C22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F68785C"/>
    <w:multiLevelType w:val="hybridMultilevel"/>
    <w:tmpl w:val="4424A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8F799B"/>
    <w:multiLevelType w:val="hybridMultilevel"/>
    <w:tmpl w:val="E8FE0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C067755"/>
    <w:multiLevelType w:val="hybridMultilevel"/>
    <w:tmpl w:val="90022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5B1F0F"/>
    <w:multiLevelType w:val="multilevel"/>
    <w:tmpl w:val="7AB4B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9A5154"/>
    <w:multiLevelType w:val="hybridMultilevel"/>
    <w:tmpl w:val="66703B46"/>
    <w:lvl w:ilvl="0" w:tplc="55A06AB2">
      <w:start w:val="1"/>
      <w:numFmt w:val="bullet"/>
      <w:lvlText w:val=""/>
      <w:lvlJc w:val="left"/>
      <w:pPr>
        <w:tabs>
          <w:tab w:val="num" w:pos="567"/>
        </w:tabs>
        <w:ind w:left="567" w:hanging="28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BD32F9"/>
    <w:multiLevelType w:val="hybridMultilevel"/>
    <w:tmpl w:val="847E4614"/>
    <w:lvl w:ilvl="0" w:tplc="0C090001">
      <w:start w:val="1"/>
      <w:numFmt w:val="bullet"/>
      <w:lvlText w:val=""/>
      <w:lvlJc w:val="left"/>
      <w:pPr>
        <w:ind w:left="896" w:hanging="360"/>
      </w:pPr>
      <w:rPr>
        <w:rFonts w:ascii="Symbol" w:hAnsi="Symbol"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25" w15:restartNumberingAfterBreak="0">
    <w:nsid w:val="47210D29"/>
    <w:multiLevelType w:val="hybridMultilevel"/>
    <w:tmpl w:val="EF18F878"/>
    <w:lvl w:ilvl="0" w:tplc="06460854">
      <w:start w:val="1"/>
      <w:numFmt w:val="decimal"/>
      <w:lvlText w:val="%1."/>
      <w:lvlJc w:val="left"/>
      <w:pPr>
        <w:ind w:left="142" w:hanging="142"/>
      </w:pPr>
      <w:rPr>
        <w:rFonts w:ascii="Palatino" w:hAnsi="Palatino"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6F51D1"/>
    <w:multiLevelType w:val="hybridMultilevel"/>
    <w:tmpl w:val="1674C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B0718E0"/>
    <w:multiLevelType w:val="hybridMultilevel"/>
    <w:tmpl w:val="2E107CFA"/>
    <w:lvl w:ilvl="0" w:tplc="70F256B0">
      <w:numFmt w:val="bullet"/>
      <w:lvlText w:val=""/>
      <w:lvlJc w:val="left"/>
      <w:pPr>
        <w:ind w:left="720" w:hanging="360"/>
      </w:pPr>
      <w:rPr>
        <w:rFonts w:ascii="Symbol" w:eastAsiaTheme="minorHAnsi" w:hAnsi="Symbol"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FC46A38"/>
    <w:multiLevelType w:val="hybridMultilevel"/>
    <w:tmpl w:val="8E5C01C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518E6819"/>
    <w:multiLevelType w:val="hybridMultilevel"/>
    <w:tmpl w:val="B58EB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EC2711"/>
    <w:multiLevelType w:val="hybridMultilevel"/>
    <w:tmpl w:val="FC607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654273F"/>
    <w:multiLevelType w:val="hybridMultilevel"/>
    <w:tmpl w:val="C7243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7218BC"/>
    <w:multiLevelType w:val="hybridMultilevel"/>
    <w:tmpl w:val="258AAB12"/>
    <w:lvl w:ilvl="0" w:tplc="4910813C">
      <w:start w:val="1"/>
      <w:numFmt w:val="bullet"/>
      <w:lvlText w:val=""/>
      <w:lvlJc w:val="left"/>
      <w:pPr>
        <w:ind w:left="1080" w:hanging="360"/>
      </w:pPr>
      <w:rPr>
        <w:rFonts w:ascii="Symbol" w:hAnsi="Symbol" w:hint="default"/>
        <w:b w:val="0"/>
        <w:bCs w:val="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33" w15:restartNumberingAfterBreak="0">
    <w:nsid w:val="59F55196"/>
    <w:multiLevelType w:val="multilevel"/>
    <w:tmpl w:val="3974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6B68F1"/>
    <w:multiLevelType w:val="hybridMultilevel"/>
    <w:tmpl w:val="B5B20FC4"/>
    <w:lvl w:ilvl="0" w:tplc="5824EBFA">
      <w:start w:val="1"/>
      <w:numFmt w:val="bullet"/>
      <w:lvlText w:val=""/>
      <w:lvlJc w:val="left"/>
      <w:pPr>
        <w:ind w:left="283" w:hanging="28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7660EB"/>
    <w:multiLevelType w:val="hybridMultilevel"/>
    <w:tmpl w:val="CC46291A"/>
    <w:lvl w:ilvl="0" w:tplc="B106C846">
      <w:start w:val="1"/>
      <w:numFmt w:val="bullet"/>
      <w:lvlText w:val=""/>
      <w:lvlJc w:val="left"/>
      <w:pPr>
        <w:ind w:left="567" w:hanging="283"/>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6B975F4E"/>
    <w:multiLevelType w:val="multilevel"/>
    <w:tmpl w:val="1C289F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72880C29"/>
    <w:multiLevelType w:val="hybridMultilevel"/>
    <w:tmpl w:val="4A3C5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E45A90"/>
    <w:multiLevelType w:val="hybridMultilevel"/>
    <w:tmpl w:val="00787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34"/>
  </w:num>
  <w:num w:numId="3">
    <w:abstractNumId w:val="34"/>
  </w:num>
  <w:num w:numId="4">
    <w:abstractNumId w:val="14"/>
  </w:num>
  <w:num w:numId="5">
    <w:abstractNumId w:val="12"/>
  </w:num>
  <w:num w:numId="6">
    <w:abstractNumId w:val="12"/>
  </w:num>
  <w:num w:numId="7">
    <w:abstractNumId w:val="35"/>
  </w:num>
  <w:num w:numId="8">
    <w:abstractNumId w:val="23"/>
  </w:num>
  <w:num w:numId="9">
    <w:abstractNumId w:val="23"/>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22"/>
  </w:num>
  <w:num w:numId="22">
    <w:abstractNumId w:val="16"/>
  </w:num>
  <w:num w:numId="23">
    <w:abstractNumId w:val="33"/>
  </w:num>
  <w:num w:numId="24">
    <w:abstractNumId w:val="36"/>
  </w:num>
  <w:num w:numId="25">
    <w:abstractNumId w:val="13"/>
  </w:num>
  <w:num w:numId="26">
    <w:abstractNumId w:val="21"/>
  </w:num>
  <w:num w:numId="27">
    <w:abstractNumId w:val="37"/>
  </w:num>
  <w:num w:numId="28">
    <w:abstractNumId w:val="15"/>
  </w:num>
  <w:num w:numId="29">
    <w:abstractNumId w:val="17"/>
  </w:num>
  <w:num w:numId="30">
    <w:abstractNumId w:val="29"/>
  </w:num>
  <w:num w:numId="31">
    <w:abstractNumId w:val="19"/>
  </w:num>
  <w:num w:numId="32">
    <w:abstractNumId w:val="18"/>
  </w:num>
  <w:num w:numId="33">
    <w:abstractNumId w:val="24"/>
  </w:num>
  <w:num w:numId="34">
    <w:abstractNumId w:val="27"/>
  </w:num>
  <w:num w:numId="35">
    <w:abstractNumId w:val="32"/>
  </w:num>
  <w:num w:numId="36">
    <w:abstractNumId w:val="11"/>
  </w:num>
  <w:num w:numId="37">
    <w:abstractNumId w:val="26"/>
  </w:num>
  <w:num w:numId="38">
    <w:abstractNumId w:val="38"/>
  </w:num>
  <w:num w:numId="39">
    <w:abstractNumId w:val="28"/>
  </w:num>
  <w:num w:numId="40">
    <w:abstractNumId w:val="31"/>
  </w:num>
  <w:num w:numId="41">
    <w:abstractNumId w:val="30"/>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ttachedTemplate r:id="rId1"/>
  <w:stylePaneSortMethod w:val="0000"/>
  <w:revisionView w:inkAnnotations="0"/>
  <w:defaultTabStop w:val="720"/>
  <w:drawingGridHorizontalSpacing w:val="113"/>
  <w:drawingGridVerticalSpacing w:val="113"/>
  <w:doNotUseMarginsForDrawingGridOrigin/>
  <w:drawingGridHorizontalOrigin w:val="0"/>
  <w:drawingGridVerticalOrigin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36F"/>
    <w:rsid w:val="00004091"/>
    <w:rsid w:val="0004226A"/>
    <w:rsid w:val="00042D23"/>
    <w:rsid w:val="000538C7"/>
    <w:rsid w:val="00062BF5"/>
    <w:rsid w:val="00063DFF"/>
    <w:rsid w:val="00080776"/>
    <w:rsid w:val="00084478"/>
    <w:rsid w:val="000908E6"/>
    <w:rsid w:val="00090EE6"/>
    <w:rsid w:val="000F459C"/>
    <w:rsid w:val="00103DC6"/>
    <w:rsid w:val="0011271A"/>
    <w:rsid w:val="00114F7F"/>
    <w:rsid w:val="001158C4"/>
    <w:rsid w:val="0012090E"/>
    <w:rsid w:val="001578E9"/>
    <w:rsid w:val="00160A8F"/>
    <w:rsid w:val="001615F6"/>
    <w:rsid w:val="00163494"/>
    <w:rsid w:val="001742A4"/>
    <w:rsid w:val="0017540E"/>
    <w:rsid w:val="001970CF"/>
    <w:rsid w:val="001B63B9"/>
    <w:rsid w:val="001C4B0D"/>
    <w:rsid w:val="001D09CF"/>
    <w:rsid w:val="001D533E"/>
    <w:rsid w:val="001D6E37"/>
    <w:rsid w:val="00202BE4"/>
    <w:rsid w:val="00203CA0"/>
    <w:rsid w:val="00223B74"/>
    <w:rsid w:val="002303AA"/>
    <w:rsid w:val="002720F7"/>
    <w:rsid w:val="0027692B"/>
    <w:rsid w:val="00283F3B"/>
    <w:rsid w:val="0029185A"/>
    <w:rsid w:val="002C03BA"/>
    <w:rsid w:val="002C4583"/>
    <w:rsid w:val="002E0504"/>
    <w:rsid w:val="002E7554"/>
    <w:rsid w:val="003117C1"/>
    <w:rsid w:val="00313AC3"/>
    <w:rsid w:val="003323BA"/>
    <w:rsid w:val="00333944"/>
    <w:rsid w:val="00336837"/>
    <w:rsid w:val="00341A0D"/>
    <w:rsid w:val="0034709D"/>
    <w:rsid w:val="0036019D"/>
    <w:rsid w:val="0038137D"/>
    <w:rsid w:val="00385AE0"/>
    <w:rsid w:val="0039618F"/>
    <w:rsid w:val="003A0BB4"/>
    <w:rsid w:val="003C2A46"/>
    <w:rsid w:val="003D671F"/>
    <w:rsid w:val="00482AD3"/>
    <w:rsid w:val="00490DFE"/>
    <w:rsid w:val="00491192"/>
    <w:rsid w:val="00491C54"/>
    <w:rsid w:val="0049738F"/>
    <w:rsid w:val="004A61E7"/>
    <w:rsid w:val="004B4F5E"/>
    <w:rsid w:val="004C7E83"/>
    <w:rsid w:val="004F0EA5"/>
    <w:rsid w:val="004F6A5B"/>
    <w:rsid w:val="005056C2"/>
    <w:rsid w:val="00515DF3"/>
    <w:rsid w:val="005264F8"/>
    <w:rsid w:val="0053105F"/>
    <w:rsid w:val="005362F7"/>
    <w:rsid w:val="0054373F"/>
    <w:rsid w:val="005469F3"/>
    <w:rsid w:val="00566FD2"/>
    <w:rsid w:val="00583810"/>
    <w:rsid w:val="005938DC"/>
    <w:rsid w:val="00594581"/>
    <w:rsid w:val="005C37C2"/>
    <w:rsid w:val="005E24C2"/>
    <w:rsid w:val="005F1A08"/>
    <w:rsid w:val="005F6459"/>
    <w:rsid w:val="006020C4"/>
    <w:rsid w:val="0064047E"/>
    <w:rsid w:val="00646915"/>
    <w:rsid w:val="00664B23"/>
    <w:rsid w:val="00670331"/>
    <w:rsid w:val="00690258"/>
    <w:rsid w:val="0069643D"/>
    <w:rsid w:val="00697A89"/>
    <w:rsid w:val="006B4424"/>
    <w:rsid w:val="006B4F34"/>
    <w:rsid w:val="006B6360"/>
    <w:rsid w:val="006E7844"/>
    <w:rsid w:val="006F5953"/>
    <w:rsid w:val="006F72D5"/>
    <w:rsid w:val="00716D18"/>
    <w:rsid w:val="007314B0"/>
    <w:rsid w:val="00731E04"/>
    <w:rsid w:val="00737D50"/>
    <w:rsid w:val="00740F98"/>
    <w:rsid w:val="00746BC7"/>
    <w:rsid w:val="0076047C"/>
    <w:rsid w:val="00763248"/>
    <w:rsid w:val="00765626"/>
    <w:rsid w:val="00792486"/>
    <w:rsid w:val="007A0370"/>
    <w:rsid w:val="007A37D5"/>
    <w:rsid w:val="007C3B54"/>
    <w:rsid w:val="007D3C99"/>
    <w:rsid w:val="007D755A"/>
    <w:rsid w:val="007F6FFF"/>
    <w:rsid w:val="008039F4"/>
    <w:rsid w:val="00811951"/>
    <w:rsid w:val="008149D0"/>
    <w:rsid w:val="008157C7"/>
    <w:rsid w:val="008255FC"/>
    <w:rsid w:val="0084585B"/>
    <w:rsid w:val="00894A1B"/>
    <w:rsid w:val="008A1251"/>
    <w:rsid w:val="008C352D"/>
    <w:rsid w:val="008C7163"/>
    <w:rsid w:val="008C7211"/>
    <w:rsid w:val="008D002B"/>
    <w:rsid w:val="008D7E44"/>
    <w:rsid w:val="008E0022"/>
    <w:rsid w:val="009011D1"/>
    <w:rsid w:val="00904496"/>
    <w:rsid w:val="0090453B"/>
    <w:rsid w:val="009217DA"/>
    <w:rsid w:val="009404CC"/>
    <w:rsid w:val="00943BDB"/>
    <w:rsid w:val="00952518"/>
    <w:rsid w:val="00955148"/>
    <w:rsid w:val="009634A2"/>
    <w:rsid w:val="00963C95"/>
    <w:rsid w:val="00963E58"/>
    <w:rsid w:val="00964295"/>
    <w:rsid w:val="0096485B"/>
    <w:rsid w:val="00974B25"/>
    <w:rsid w:val="009817F7"/>
    <w:rsid w:val="009851F1"/>
    <w:rsid w:val="00986B60"/>
    <w:rsid w:val="009928AF"/>
    <w:rsid w:val="009951EB"/>
    <w:rsid w:val="009B0CF6"/>
    <w:rsid w:val="009B3694"/>
    <w:rsid w:val="009D18E3"/>
    <w:rsid w:val="009D6EDB"/>
    <w:rsid w:val="00A1206E"/>
    <w:rsid w:val="00A22D87"/>
    <w:rsid w:val="00A24903"/>
    <w:rsid w:val="00A646E5"/>
    <w:rsid w:val="00A73013"/>
    <w:rsid w:val="00A8036F"/>
    <w:rsid w:val="00A81884"/>
    <w:rsid w:val="00AA5A03"/>
    <w:rsid w:val="00B428B8"/>
    <w:rsid w:val="00B57BB0"/>
    <w:rsid w:val="00B6163C"/>
    <w:rsid w:val="00B659AB"/>
    <w:rsid w:val="00B80781"/>
    <w:rsid w:val="00B83476"/>
    <w:rsid w:val="00B901D1"/>
    <w:rsid w:val="00B94642"/>
    <w:rsid w:val="00BA3259"/>
    <w:rsid w:val="00BA359A"/>
    <w:rsid w:val="00BA7C84"/>
    <w:rsid w:val="00BB478C"/>
    <w:rsid w:val="00BE64E5"/>
    <w:rsid w:val="00BF5A6A"/>
    <w:rsid w:val="00BF72F7"/>
    <w:rsid w:val="00C007E1"/>
    <w:rsid w:val="00C0714C"/>
    <w:rsid w:val="00C13C42"/>
    <w:rsid w:val="00C22600"/>
    <w:rsid w:val="00C329A0"/>
    <w:rsid w:val="00C7064E"/>
    <w:rsid w:val="00C7401E"/>
    <w:rsid w:val="00C75420"/>
    <w:rsid w:val="00C957D3"/>
    <w:rsid w:val="00C97666"/>
    <w:rsid w:val="00CA0612"/>
    <w:rsid w:val="00CA0C69"/>
    <w:rsid w:val="00CA1DB1"/>
    <w:rsid w:val="00CA46D3"/>
    <w:rsid w:val="00CB6E9D"/>
    <w:rsid w:val="00CB77FD"/>
    <w:rsid w:val="00CC5EC1"/>
    <w:rsid w:val="00CF1720"/>
    <w:rsid w:val="00D0119C"/>
    <w:rsid w:val="00D14EDC"/>
    <w:rsid w:val="00D23B52"/>
    <w:rsid w:val="00D3288E"/>
    <w:rsid w:val="00D50F76"/>
    <w:rsid w:val="00D633A1"/>
    <w:rsid w:val="00D75828"/>
    <w:rsid w:val="00D8155C"/>
    <w:rsid w:val="00DB5183"/>
    <w:rsid w:val="00DF5397"/>
    <w:rsid w:val="00E50672"/>
    <w:rsid w:val="00E52CE8"/>
    <w:rsid w:val="00E6348E"/>
    <w:rsid w:val="00E77E57"/>
    <w:rsid w:val="00E836DB"/>
    <w:rsid w:val="00E83D6C"/>
    <w:rsid w:val="00E87AB8"/>
    <w:rsid w:val="00EB075D"/>
    <w:rsid w:val="00F06D97"/>
    <w:rsid w:val="00F0744B"/>
    <w:rsid w:val="00F1095D"/>
    <w:rsid w:val="00F20FF8"/>
    <w:rsid w:val="00F275E4"/>
    <w:rsid w:val="00F562F9"/>
    <w:rsid w:val="00F73C04"/>
    <w:rsid w:val="00F742CE"/>
    <w:rsid w:val="00F909C3"/>
    <w:rsid w:val="00FC3636"/>
    <w:rsid w:val="00FD1051"/>
    <w:rsid w:val="00FD4EB5"/>
    <w:rsid w:val="00FF74EF"/>
    <w:rsid w:val="00FF7F8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ACCD155"/>
  <w14:defaultImageDpi w14:val="330"/>
  <w15:docId w15:val="{E1115BC7-9C1B-41C0-A1E7-38F28B8BC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libri" w:hAnsi="Cambria"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73F"/>
    <w:pPr>
      <w:spacing w:after="180" w:line="300" w:lineRule="atLeast"/>
      <w:jc w:val="both"/>
    </w:pPr>
    <w:rPr>
      <w:rFonts w:ascii="Calibri" w:hAnsi="Calibri" w:cs="Courier"/>
      <w:sz w:val="22"/>
      <w:szCs w:val="22"/>
    </w:rPr>
  </w:style>
  <w:style w:type="paragraph" w:styleId="Heading1">
    <w:name w:val="heading 1"/>
    <w:basedOn w:val="Normal"/>
    <w:next w:val="Normal"/>
    <w:link w:val="Heading1Char"/>
    <w:uiPriority w:val="9"/>
    <w:qFormat/>
    <w:rsid w:val="00A8036F"/>
    <w:pPr>
      <w:spacing w:before="120" w:after="60" w:line="500" w:lineRule="atLeast"/>
      <w:jc w:val="left"/>
      <w:outlineLvl w:val="0"/>
    </w:pPr>
    <w:rPr>
      <w:rFonts w:eastAsia="Times New Roman" w:cs="Times New Roman"/>
      <w:b/>
      <w:bCs/>
      <w:color w:val="5B7ABD"/>
      <w:kern w:val="32"/>
      <w:sz w:val="42"/>
      <w:szCs w:val="42"/>
      <w:lang w:eastAsia="en-AU"/>
    </w:rPr>
  </w:style>
  <w:style w:type="paragraph" w:styleId="Heading2">
    <w:name w:val="heading 2"/>
    <w:next w:val="Normal"/>
    <w:link w:val="Heading2Char"/>
    <w:uiPriority w:val="9"/>
    <w:qFormat/>
    <w:rsid w:val="0011271A"/>
    <w:pPr>
      <w:outlineLvl w:val="1"/>
    </w:pPr>
    <w:rPr>
      <w:rFonts w:ascii="Calibri" w:eastAsia="Times New Roman" w:hAnsi="Calibri"/>
      <w:b/>
      <w:bCs/>
      <w:color w:val="5B7ABD"/>
      <w:sz w:val="34"/>
      <w:szCs w:val="34"/>
    </w:rPr>
  </w:style>
  <w:style w:type="paragraph" w:styleId="Heading3">
    <w:name w:val="heading 3"/>
    <w:next w:val="Normal"/>
    <w:link w:val="Heading3Char"/>
    <w:qFormat/>
    <w:rsid w:val="0011271A"/>
    <w:pPr>
      <w:spacing w:line="340" w:lineRule="atLeast"/>
      <w:outlineLvl w:val="2"/>
    </w:pPr>
    <w:rPr>
      <w:rFonts w:ascii="Calibri" w:eastAsia="Times New Roman" w:hAnsi="Calibri"/>
      <w:b/>
      <w:bCs/>
      <w:color w:val="5B7ABD"/>
      <w:sz w:val="26"/>
      <w:szCs w:val="26"/>
    </w:rPr>
  </w:style>
  <w:style w:type="paragraph" w:styleId="Heading4">
    <w:name w:val="heading 4"/>
    <w:next w:val="Normal"/>
    <w:link w:val="Heading4Char"/>
    <w:uiPriority w:val="9"/>
    <w:unhideWhenUsed/>
    <w:qFormat/>
    <w:rsid w:val="0011271A"/>
    <w:pPr>
      <w:keepNext/>
      <w:keepLines/>
      <w:spacing w:line="300" w:lineRule="atLeast"/>
      <w:outlineLvl w:val="3"/>
    </w:pPr>
    <w:rPr>
      <w:rFonts w:asciiTheme="majorHAnsi" w:eastAsiaTheme="majorEastAsia" w:hAnsiTheme="majorHAnsi" w:cstheme="majorBidi"/>
      <w:b/>
      <w:bCs/>
      <w:color w:val="5B7A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6F"/>
    <w:rPr>
      <w:rFonts w:ascii="Calibri" w:eastAsia="Times New Roman" w:hAnsi="Calibri"/>
      <w:b/>
      <w:bCs/>
      <w:color w:val="5B7ABD"/>
      <w:kern w:val="32"/>
      <w:sz w:val="42"/>
      <w:szCs w:val="42"/>
      <w:lang w:eastAsia="en-AU"/>
    </w:rPr>
  </w:style>
  <w:style w:type="character" w:customStyle="1" w:styleId="Heading2Char">
    <w:name w:val="Heading 2 Char"/>
    <w:basedOn w:val="DefaultParagraphFont"/>
    <w:link w:val="Heading2"/>
    <w:uiPriority w:val="9"/>
    <w:rsid w:val="0011271A"/>
    <w:rPr>
      <w:rFonts w:ascii="Calibri" w:eastAsia="Times New Roman" w:hAnsi="Calibri"/>
      <w:b/>
      <w:bCs/>
      <w:color w:val="5B7ABD"/>
      <w:sz w:val="34"/>
      <w:szCs w:val="34"/>
    </w:rPr>
  </w:style>
  <w:style w:type="character" w:customStyle="1" w:styleId="Heading3Char">
    <w:name w:val="Heading 3 Char"/>
    <w:basedOn w:val="DefaultParagraphFont"/>
    <w:link w:val="Heading3"/>
    <w:rsid w:val="0011271A"/>
    <w:rPr>
      <w:rFonts w:ascii="Calibri" w:eastAsia="Times New Roman" w:hAnsi="Calibri"/>
      <w:b/>
      <w:bCs/>
      <w:color w:val="5B7ABD"/>
      <w:sz w:val="26"/>
      <w:szCs w:val="26"/>
    </w:rPr>
  </w:style>
  <w:style w:type="paragraph" w:styleId="Header">
    <w:name w:val="header"/>
    <w:basedOn w:val="Normal"/>
    <w:link w:val="HeaderChar"/>
    <w:uiPriority w:val="99"/>
    <w:unhideWhenUsed/>
    <w:rsid w:val="00BA3259"/>
    <w:pPr>
      <w:tabs>
        <w:tab w:val="center" w:pos="4320"/>
        <w:tab w:val="right" w:pos="8640"/>
      </w:tabs>
      <w:spacing w:line="240" w:lineRule="auto"/>
    </w:pPr>
  </w:style>
  <w:style w:type="character" w:customStyle="1" w:styleId="HeaderChar">
    <w:name w:val="Header Char"/>
    <w:basedOn w:val="DefaultParagraphFont"/>
    <w:link w:val="Header"/>
    <w:uiPriority w:val="99"/>
    <w:rsid w:val="00BA3259"/>
    <w:rPr>
      <w:rFonts w:ascii="Arial" w:hAnsi="Arial" w:cs="Courier"/>
      <w:szCs w:val="22"/>
    </w:rPr>
  </w:style>
  <w:style w:type="paragraph" w:styleId="Footer">
    <w:name w:val="footer"/>
    <w:link w:val="FooterChar"/>
    <w:uiPriority w:val="99"/>
    <w:unhideWhenUsed/>
    <w:rsid w:val="0011271A"/>
    <w:pPr>
      <w:tabs>
        <w:tab w:val="center" w:pos="4320"/>
        <w:tab w:val="right" w:pos="8640"/>
      </w:tabs>
      <w:spacing w:line="300" w:lineRule="atLeast"/>
    </w:pPr>
    <w:rPr>
      <w:rFonts w:ascii="Calibri" w:hAnsi="Calibri" w:cs="Courier"/>
      <w:color w:val="5B7ABD"/>
      <w:sz w:val="26"/>
      <w:szCs w:val="26"/>
    </w:rPr>
  </w:style>
  <w:style w:type="character" w:customStyle="1" w:styleId="FooterChar">
    <w:name w:val="Footer Char"/>
    <w:basedOn w:val="DefaultParagraphFont"/>
    <w:link w:val="Footer"/>
    <w:uiPriority w:val="99"/>
    <w:rsid w:val="0011271A"/>
    <w:rPr>
      <w:rFonts w:ascii="Calibri" w:hAnsi="Calibri" w:cs="Courier"/>
      <w:color w:val="5B7ABD"/>
      <w:sz w:val="26"/>
      <w:szCs w:val="26"/>
    </w:rPr>
  </w:style>
  <w:style w:type="paragraph" w:styleId="TOC1">
    <w:name w:val="toc 1"/>
    <w:next w:val="Normal"/>
    <w:autoRedefine/>
    <w:uiPriority w:val="39"/>
    <w:rsid w:val="007A58F8"/>
    <w:pPr>
      <w:pBdr>
        <w:bottom w:val="single" w:sz="2" w:space="4" w:color="auto"/>
      </w:pBdr>
      <w:tabs>
        <w:tab w:val="right" w:pos="8959"/>
      </w:tabs>
      <w:spacing w:before="120" w:after="120" w:line="360" w:lineRule="exact"/>
    </w:pPr>
    <w:rPr>
      <w:rFonts w:ascii="Palatino" w:hAnsi="Palatino" w:cs="Courier"/>
      <w:b/>
      <w:smallCaps/>
      <w:noProof/>
      <w:spacing w:val="20"/>
      <w:sz w:val="24"/>
      <w:szCs w:val="22"/>
    </w:rPr>
  </w:style>
  <w:style w:type="paragraph" w:styleId="TOC2">
    <w:name w:val="toc 2"/>
    <w:next w:val="Normal"/>
    <w:uiPriority w:val="39"/>
    <w:rsid w:val="007A58F8"/>
    <w:pPr>
      <w:tabs>
        <w:tab w:val="left" w:pos="1786"/>
        <w:tab w:val="right" w:pos="8959"/>
      </w:tabs>
      <w:spacing w:line="280" w:lineRule="exact"/>
      <w:ind w:left="851"/>
    </w:pPr>
    <w:rPr>
      <w:rFonts w:ascii="Palatino" w:hAnsi="Palatino" w:cs="Courier"/>
      <w:noProof/>
      <w:szCs w:val="22"/>
    </w:rPr>
  </w:style>
  <w:style w:type="paragraph" w:styleId="TOC3">
    <w:name w:val="toc 3"/>
    <w:next w:val="Normal"/>
    <w:autoRedefine/>
    <w:uiPriority w:val="39"/>
    <w:rsid w:val="007A58F8"/>
    <w:pPr>
      <w:tabs>
        <w:tab w:val="right" w:pos="8913"/>
      </w:tabs>
      <w:spacing w:line="280" w:lineRule="exact"/>
      <w:ind w:left="284"/>
    </w:pPr>
    <w:rPr>
      <w:rFonts w:ascii="Palatino" w:hAnsi="Palatino" w:cs="Courier"/>
      <w:noProof/>
      <w:szCs w:val="22"/>
    </w:rPr>
  </w:style>
  <w:style w:type="paragraph" w:styleId="NormalWeb">
    <w:name w:val="Normal (Web)"/>
    <w:basedOn w:val="Normal"/>
    <w:rsid w:val="007A58F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4">
    <w:name w:val="toc 4"/>
    <w:basedOn w:val="Normal"/>
    <w:next w:val="Normal"/>
    <w:autoRedefine/>
    <w:uiPriority w:val="39"/>
    <w:rsid w:val="007A58F8"/>
    <w:rPr>
      <w:rFonts w:ascii="Cambria" w:hAnsi="Cambria"/>
    </w:rPr>
  </w:style>
  <w:style w:type="paragraph" w:styleId="TOC5">
    <w:name w:val="toc 5"/>
    <w:basedOn w:val="Normal"/>
    <w:next w:val="Normal"/>
    <w:autoRedefine/>
    <w:uiPriority w:val="39"/>
    <w:rsid w:val="007A58F8"/>
    <w:rPr>
      <w:rFonts w:ascii="Cambria" w:hAnsi="Cambria"/>
    </w:rPr>
  </w:style>
  <w:style w:type="paragraph" w:styleId="TOC6">
    <w:name w:val="toc 6"/>
    <w:basedOn w:val="Normal"/>
    <w:next w:val="Normal"/>
    <w:autoRedefine/>
    <w:uiPriority w:val="39"/>
    <w:rsid w:val="007A58F8"/>
    <w:rPr>
      <w:rFonts w:ascii="Cambria" w:hAnsi="Cambria"/>
    </w:rPr>
  </w:style>
  <w:style w:type="paragraph" w:styleId="TOC7">
    <w:name w:val="toc 7"/>
    <w:basedOn w:val="Normal"/>
    <w:next w:val="Normal"/>
    <w:autoRedefine/>
    <w:uiPriority w:val="39"/>
    <w:rsid w:val="007A58F8"/>
    <w:rPr>
      <w:rFonts w:ascii="Cambria" w:hAnsi="Cambria"/>
    </w:rPr>
  </w:style>
  <w:style w:type="paragraph" w:styleId="TOC8">
    <w:name w:val="toc 8"/>
    <w:basedOn w:val="Normal"/>
    <w:next w:val="Normal"/>
    <w:autoRedefine/>
    <w:uiPriority w:val="39"/>
    <w:rsid w:val="007A58F8"/>
    <w:rPr>
      <w:rFonts w:ascii="Cambria" w:hAnsi="Cambria"/>
    </w:rPr>
  </w:style>
  <w:style w:type="paragraph" w:styleId="TOC9">
    <w:name w:val="toc 9"/>
    <w:basedOn w:val="Normal"/>
    <w:next w:val="Normal"/>
    <w:autoRedefine/>
    <w:uiPriority w:val="39"/>
    <w:rsid w:val="007A58F8"/>
    <w:rPr>
      <w:rFonts w:ascii="Cambria" w:hAnsi="Cambria"/>
    </w:rPr>
  </w:style>
  <w:style w:type="paragraph" w:styleId="BalloonText">
    <w:name w:val="Balloon Text"/>
    <w:basedOn w:val="Normal"/>
    <w:link w:val="BalloonTextChar"/>
    <w:uiPriority w:val="99"/>
    <w:semiHidden/>
    <w:unhideWhenUsed/>
    <w:rsid w:val="0064047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4047E"/>
    <w:rPr>
      <w:rFonts w:ascii="Lucida Grande" w:hAnsi="Lucida Grande" w:cs="Lucida Grande"/>
      <w:sz w:val="18"/>
      <w:szCs w:val="18"/>
    </w:rPr>
  </w:style>
  <w:style w:type="paragraph" w:customStyle="1" w:styleId="Address">
    <w:name w:val="Address"/>
    <w:qFormat/>
    <w:rsid w:val="00CF1720"/>
    <w:pPr>
      <w:spacing w:line="280" w:lineRule="exact"/>
      <w:contextualSpacing/>
    </w:pPr>
    <w:rPr>
      <w:rFonts w:ascii="Times New Roman" w:hAnsi="Times New Roman" w:cs="Courier"/>
      <w:szCs w:val="22"/>
    </w:rPr>
  </w:style>
  <w:style w:type="paragraph" w:styleId="Title">
    <w:name w:val="Title"/>
    <w:next w:val="Normal"/>
    <w:link w:val="TitleChar"/>
    <w:uiPriority w:val="10"/>
    <w:qFormat/>
    <w:rsid w:val="009011D1"/>
    <w:pPr>
      <w:spacing w:after="120" w:line="920" w:lineRule="atLeast"/>
      <w:contextualSpacing/>
    </w:pPr>
    <w:rPr>
      <w:rFonts w:ascii="Calibri" w:eastAsiaTheme="majorEastAsia" w:hAnsi="Calibri" w:cstheme="majorBidi"/>
      <w:b/>
      <w:bCs/>
      <w:color w:val="5B7ABD"/>
      <w:spacing w:val="5"/>
      <w:kern w:val="28"/>
      <w:sz w:val="84"/>
      <w:szCs w:val="84"/>
    </w:rPr>
  </w:style>
  <w:style w:type="character" w:customStyle="1" w:styleId="TitleChar">
    <w:name w:val="Title Char"/>
    <w:basedOn w:val="DefaultParagraphFont"/>
    <w:link w:val="Title"/>
    <w:uiPriority w:val="10"/>
    <w:rsid w:val="009011D1"/>
    <w:rPr>
      <w:rFonts w:ascii="Calibri" w:eastAsiaTheme="majorEastAsia" w:hAnsi="Calibri" w:cstheme="majorBidi"/>
      <w:b/>
      <w:bCs/>
      <w:color w:val="5B7ABD"/>
      <w:spacing w:val="5"/>
      <w:kern w:val="28"/>
      <w:sz w:val="84"/>
      <w:szCs w:val="84"/>
    </w:rPr>
  </w:style>
  <w:style w:type="character" w:styleId="PageNumber">
    <w:name w:val="page number"/>
    <w:basedOn w:val="DefaultParagraphFont"/>
    <w:semiHidden/>
    <w:unhideWhenUsed/>
    <w:rsid w:val="0054373F"/>
  </w:style>
  <w:style w:type="character" w:customStyle="1" w:styleId="Heading4Char">
    <w:name w:val="Heading 4 Char"/>
    <w:basedOn w:val="DefaultParagraphFont"/>
    <w:link w:val="Heading4"/>
    <w:uiPriority w:val="9"/>
    <w:rsid w:val="0011271A"/>
    <w:rPr>
      <w:rFonts w:asciiTheme="majorHAnsi" w:eastAsiaTheme="majorEastAsia" w:hAnsiTheme="majorHAnsi" w:cstheme="majorBidi"/>
      <w:b/>
      <w:bCs/>
      <w:color w:val="5B7ABD"/>
      <w:sz w:val="22"/>
      <w:szCs w:val="22"/>
    </w:rPr>
  </w:style>
  <w:style w:type="paragraph" w:styleId="ListParagraph">
    <w:name w:val="List Paragraph"/>
    <w:basedOn w:val="Normal"/>
    <w:uiPriority w:val="34"/>
    <w:qFormat/>
    <w:rsid w:val="00A8036F"/>
    <w:pPr>
      <w:spacing w:after="160" w:line="259" w:lineRule="auto"/>
      <w:ind w:left="720"/>
      <w:contextualSpacing/>
      <w:jc w:val="left"/>
    </w:pPr>
    <w:rPr>
      <w:rFonts w:asciiTheme="minorHAnsi" w:eastAsiaTheme="minorHAnsi" w:hAnsiTheme="minorHAnsi" w:cstheme="minorBidi"/>
    </w:rPr>
  </w:style>
  <w:style w:type="table" w:styleId="TableGrid">
    <w:name w:val="Table Grid"/>
    <w:basedOn w:val="TableNormal"/>
    <w:uiPriority w:val="59"/>
    <w:rsid w:val="00A8036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6F595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F5953"/>
    <w:rPr>
      <w:rFonts w:ascii="Calibri" w:hAnsi="Calibri" w:cs="Courier"/>
      <w:i/>
      <w:iCs/>
      <w:color w:val="4F81BD" w:themeColor="accent1"/>
      <w:sz w:val="22"/>
      <w:szCs w:val="22"/>
    </w:rPr>
  </w:style>
  <w:style w:type="paragraph" w:styleId="Subtitle">
    <w:name w:val="Subtitle"/>
    <w:basedOn w:val="Normal"/>
    <w:next w:val="Normal"/>
    <w:link w:val="SubtitleChar"/>
    <w:uiPriority w:val="11"/>
    <w:qFormat/>
    <w:rsid w:val="006F595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5953"/>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9851F1"/>
    <w:rPr>
      <w:i/>
      <w:iCs/>
      <w:color w:val="404040" w:themeColor="text1" w:themeTint="BF"/>
    </w:rPr>
  </w:style>
  <w:style w:type="paragraph" w:styleId="Revision">
    <w:name w:val="Revision"/>
    <w:hidden/>
    <w:uiPriority w:val="99"/>
    <w:semiHidden/>
    <w:rsid w:val="00AA5A03"/>
    <w:rPr>
      <w:rFonts w:ascii="Calibri" w:hAnsi="Calibri" w:cs="Courier"/>
      <w:sz w:val="22"/>
      <w:szCs w:val="22"/>
    </w:rPr>
  </w:style>
  <w:style w:type="character" w:styleId="Hyperlink">
    <w:name w:val="Hyperlink"/>
    <w:basedOn w:val="DefaultParagraphFont"/>
    <w:uiPriority w:val="99"/>
    <w:unhideWhenUsed/>
    <w:rsid w:val="00C0714C"/>
    <w:rPr>
      <w:color w:val="0563C1"/>
      <w:u w:val="single"/>
    </w:rPr>
  </w:style>
  <w:style w:type="character" w:styleId="IntenseEmphasis">
    <w:name w:val="Intense Emphasis"/>
    <w:basedOn w:val="DefaultParagraphFont"/>
    <w:uiPriority w:val="21"/>
    <w:qFormat/>
    <w:rsid w:val="007C3B54"/>
    <w:rPr>
      <w:i/>
      <w:iCs/>
      <w:color w:val="4F81BD" w:themeColor="accent1"/>
    </w:rPr>
  </w:style>
  <w:style w:type="character" w:styleId="CommentReference">
    <w:name w:val="annotation reference"/>
    <w:basedOn w:val="DefaultParagraphFont"/>
    <w:uiPriority w:val="99"/>
    <w:semiHidden/>
    <w:unhideWhenUsed/>
    <w:rsid w:val="007C3B54"/>
    <w:rPr>
      <w:sz w:val="16"/>
      <w:szCs w:val="16"/>
    </w:rPr>
  </w:style>
  <w:style w:type="paragraph" w:styleId="CommentText">
    <w:name w:val="annotation text"/>
    <w:basedOn w:val="Normal"/>
    <w:link w:val="CommentTextChar"/>
    <w:uiPriority w:val="99"/>
    <w:unhideWhenUsed/>
    <w:rsid w:val="007C3B54"/>
    <w:pPr>
      <w:spacing w:before="40" w:after="160" w:line="276" w:lineRule="auto"/>
      <w:jc w:val="left"/>
    </w:pPr>
    <w:rPr>
      <w:rFonts w:asciiTheme="minorHAnsi" w:hAnsiTheme="minorHAnsi" w:cs="Calibri"/>
      <w:sz w:val="20"/>
      <w:szCs w:val="20"/>
      <w:lang w:eastAsia="en-AU"/>
    </w:rPr>
  </w:style>
  <w:style w:type="character" w:customStyle="1" w:styleId="CommentTextChar">
    <w:name w:val="Comment Text Char"/>
    <w:basedOn w:val="DefaultParagraphFont"/>
    <w:link w:val="CommentText"/>
    <w:uiPriority w:val="99"/>
    <w:rsid w:val="007C3B54"/>
    <w:rPr>
      <w:rFonts w:asciiTheme="minorHAnsi" w:hAnsiTheme="minorHAnsi" w:cs="Calibri"/>
      <w:lang w:eastAsia="en-AU"/>
    </w:rPr>
  </w:style>
  <w:style w:type="paragraph" w:styleId="PlainText">
    <w:name w:val="Plain Text"/>
    <w:basedOn w:val="Normal"/>
    <w:link w:val="PlainTextChar"/>
    <w:uiPriority w:val="99"/>
    <w:semiHidden/>
    <w:unhideWhenUsed/>
    <w:rsid w:val="0096485B"/>
    <w:pPr>
      <w:spacing w:after="0" w:line="240" w:lineRule="auto"/>
      <w:jc w:val="left"/>
    </w:pPr>
    <w:rPr>
      <w:rFonts w:eastAsiaTheme="minorHAnsi" w:cs="Calibri"/>
    </w:rPr>
  </w:style>
  <w:style w:type="character" w:customStyle="1" w:styleId="PlainTextChar">
    <w:name w:val="Plain Text Char"/>
    <w:basedOn w:val="DefaultParagraphFont"/>
    <w:link w:val="PlainText"/>
    <w:uiPriority w:val="99"/>
    <w:semiHidden/>
    <w:rsid w:val="0096485B"/>
    <w:rPr>
      <w:rFonts w:ascii="Calibri" w:eastAsiaTheme="minorHAnsi" w:hAnsi="Calibri" w:cs="Calibri"/>
      <w:sz w:val="22"/>
      <w:szCs w:val="22"/>
    </w:rPr>
  </w:style>
  <w:style w:type="paragraph" w:styleId="CommentSubject">
    <w:name w:val="annotation subject"/>
    <w:basedOn w:val="CommentText"/>
    <w:next w:val="CommentText"/>
    <w:link w:val="CommentSubjectChar"/>
    <w:uiPriority w:val="99"/>
    <w:semiHidden/>
    <w:unhideWhenUsed/>
    <w:rsid w:val="00D14EDC"/>
    <w:pPr>
      <w:spacing w:before="0" w:after="180" w:line="240" w:lineRule="auto"/>
      <w:jc w:val="both"/>
    </w:pPr>
    <w:rPr>
      <w:rFonts w:ascii="Calibri" w:hAnsi="Calibri" w:cs="Courier"/>
      <w:b/>
      <w:bCs/>
      <w:lang w:eastAsia="en-US"/>
    </w:rPr>
  </w:style>
  <w:style w:type="character" w:customStyle="1" w:styleId="CommentSubjectChar">
    <w:name w:val="Comment Subject Char"/>
    <w:basedOn w:val="CommentTextChar"/>
    <w:link w:val="CommentSubject"/>
    <w:uiPriority w:val="99"/>
    <w:semiHidden/>
    <w:rsid w:val="00D14EDC"/>
    <w:rPr>
      <w:rFonts w:ascii="Calibri" w:hAnsi="Calibri" w:cs="Courier"/>
      <w:b/>
      <w:bCs/>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682062">
      <w:bodyDiv w:val="1"/>
      <w:marLeft w:val="0"/>
      <w:marRight w:val="0"/>
      <w:marTop w:val="0"/>
      <w:marBottom w:val="0"/>
      <w:divBdr>
        <w:top w:val="none" w:sz="0" w:space="0" w:color="auto"/>
        <w:left w:val="none" w:sz="0" w:space="0" w:color="auto"/>
        <w:bottom w:val="none" w:sz="0" w:space="0" w:color="auto"/>
        <w:right w:val="none" w:sz="0" w:space="0" w:color="auto"/>
      </w:divBdr>
    </w:div>
    <w:div w:id="543980632">
      <w:bodyDiv w:val="1"/>
      <w:marLeft w:val="0"/>
      <w:marRight w:val="0"/>
      <w:marTop w:val="0"/>
      <w:marBottom w:val="0"/>
      <w:divBdr>
        <w:top w:val="none" w:sz="0" w:space="0" w:color="auto"/>
        <w:left w:val="none" w:sz="0" w:space="0" w:color="auto"/>
        <w:bottom w:val="none" w:sz="0" w:space="0" w:color="auto"/>
        <w:right w:val="none" w:sz="0" w:space="0" w:color="auto"/>
      </w:divBdr>
    </w:div>
    <w:div w:id="19829959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maps.thelist.tas.gov.au/listmap/app/list/map?bookmarkId=522507"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polly.buchhorn@bodc.tas.gov.au" TargetMode="External"/><Relationship Id="rId2" Type="http://schemas.openxmlformats.org/officeDocument/2006/relationships/numbering" Target="numbering.xml"/><Relationship Id="rId16" Type="http://schemas.openxmlformats.org/officeDocument/2006/relationships/hyperlink" Target="mailto:PHeading@nrmnorth.org.a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dmin@bodc.tas.gov.au" TargetMode="Externa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6.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Z:\Admin\Templates\BOD%20Presentation_Caladenia_0409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4A75F-8B6E-4DC4-8F55-B69C0775E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BOD Presentation_Caladenia_040918</Template>
  <TotalTime>1</TotalTime>
  <Pages>10</Pages>
  <Words>1370</Words>
  <Characters>8107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9459</CharactersWithSpaces>
  <SharedDoc>false</SharedDoc>
  <HLinks>
    <vt:vector size="18" baseType="variant">
      <vt:variant>
        <vt:i4>4653171</vt:i4>
      </vt:variant>
      <vt:variant>
        <vt:i4>-1</vt:i4>
      </vt:variant>
      <vt:variant>
        <vt:i4>1030</vt:i4>
      </vt:variant>
      <vt:variant>
        <vt:i4>1</vt:i4>
      </vt:variant>
      <vt:variant>
        <vt:lpwstr>KKT_Header</vt:lpwstr>
      </vt:variant>
      <vt:variant>
        <vt:lpwstr/>
      </vt:variant>
      <vt:variant>
        <vt:i4>6094963</vt:i4>
      </vt:variant>
      <vt:variant>
        <vt:i4>-1</vt:i4>
      </vt:variant>
      <vt:variant>
        <vt:i4>1031</vt:i4>
      </vt:variant>
      <vt:variant>
        <vt:i4>1</vt:i4>
      </vt:variant>
      <vt:variant>
        <vt:lpwstr>KKT_Footer</vt:lpwstr>
      </vt:variant>
      <vt:variant>
        <vt:lpwstr/>
      </vt:variant>
      <vt:variant>
        <vt:i4>4653171</vt:i4>
      </vt:variant>
      <vt:variant>
        <vt:i4>-1</vt:i4>
      </vt:variant>
      <vt:variant>
        <vt:i4>1032</vt:i4>
      </vt:variant>
      <vt:variant>
        <vt:i4>1</vt:i4>
      </vt:variant>
      <vt:variant>
        <vt:lpwstr>KKT_Header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Buchhorn</dc:creator>
  <cp:keywords/>
  <cp:lastModifiedBy>Polly Buchhorn</cp:lastModifiedBy>
  <cp:revision>2</cp:revision>
  <cp:lastPrinted>2020-08-31T05:37:00Z</cp:lastPrinted>
  <dcterms:created xsi:type="dcterms:W3CDTF">2020-08-31T05:37:00Z</dcterms:created>
  <dcterms:modified xsi:type="dcterms:W3CDTF">2020-08-31T05:37:00Z</dcterms:modified>
</cp:coreProperties>
</file>